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84BA" w14:textId="732195C4" w:rsidR="00AD786F" w:rsidRPr="00D83CEC" w:rsidRDefault="000A56E5" w:rsidP="00D83CEC">
      <w:pPr>
        <w:rPr>
          <w:b/>
          <w:bCs/>
        </w:rPr>
      </w:pPr>
      <w:r w:rsidRPr="00D83CEC">
        <w:rPr>
          <w:b/>
          <w:bCs/>
        </w:rPr>
        <w:t>Planschadevergoeding in het kader van een ruimtelijk uitvoeringsplan:</w:t>
      </w:r>
    </w:p>
    <w:p w14:paraId="7338E728" w14:textId="7E95ABB3" w:rsidR="000A56E5" w:rsidRPr="00D83CEC" w:rsidRDefault="00D83CEC" w:rsidP="00D83CEC">
      <w:pPr>
        <w:rPr>
          <w:b/>
          <w:bCs/>
        </w:rPr>
      </w:pPr>
      <w:r w:rsidRPr="00D83CEC">
        <w:rPr>
          <w:b/>
          <w:bCs/>
        </w:rPr>
        <w:t>Aanvraag is onontvankelijk</w:t>
      </w:r>
    </w:p>
    <w:p w14:paraId="70AC8BE2" w14:textId="77777777" w:rsidR="00D83CEC" w:rsidRDefault="00D83CEC" w:rsidP="00D83CEC"/>
    <w:p w14:paraId="71D2B45E" w14:textId="77777777" w:rsidR="00D83CEC" w:rsidRDefault="00D83CEC" w:rsidP="00D83CEC"/>
    <w:p w14:paraId="6A8A9D8C" w14:textId="77777777" w:rsidR="00383234" w:rsidRPr="00C202C8" w:rsidRDefault="00383234" w:rsidP="00383234">
      <w:pPr>
        <w:pStyle w:val="Referentietitel"/>
        <w:rPr>
          <w:b w:val="0"/>
        </w:rPr>
      </w:pPr>
      <w:r>
        <w:t>uw bericht van</w:t>
      </w:r>
      <w:r w:rsidRPr="00C202C8">
        <w:tab/>
        <w:t>uw kenmerk</w:t>
      </w:r>
      <w:r w:rsidRPr="00C202C8">
        <w:tab/>
      </w:r>
      <w:r>
        <w:t>referentienummer</w:t>
      </w:r>
      <w:r w:rsidRPr="00C202C8">
        <w:tab/>
        <w:t>bijlagen</w:t>
      </w:r>
    </w:p>
    <w:p w14:paraId="62CAEDA8" w14:textId="77777777" w:rsidR="00383234" w:rsidRPr="00C202C8" w:rsidRDefault="00383234" w:rsidP="00383234">
      <w:pPr>
        <w:pStyle w:val="Referentie"/>
      </w:pPr>
      <w:r>
        <w:fldChar w:fldCharType="begin">
          <w:ffData>
            <w:name w:val="Text35"/>
            <w:enabled/>
            <w:calcOnExit w:val="0"/>
            <w:textInput/>
          </w:ffData>
        </w:fldChar>
      </w:r>
      <w:r>
        <w:instrText xml:space="preserve"> </w:instrText>
      </w:r>
      <w:bookmarkStart w:id="0" w:name="Text35"/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Pr="00C202C8">
        <w:tab/>
      </w:r>
      <w:r w:rsidRPr="00C202C8">
        <w:fldChar w:fldCharType="begin">
          <w:ffData>
            <w:name w:val="Text36"/>
            <w:enabled/>
            <w:calcOnExit w:val="0"/>
            <w:textInput/>
          </w:ffData>
        </w:fldChar>
      </w:r>
      <w:bookmarkStart w:id="1" w:name="Text36"/>
      <w:r w:rsidRPr="00C202C8">
        <w:instrText xml:space="preserve"> FORMTEXT </w:instrText>
      </w:r>
      <w:r w:rsidRPr="00C202C8">
        <w:fldChar w:fldCharType="separate"/>
      </w:r>
      <w:r w:rsidRPr="00C202C8">
        <w:rPr>
          <w:noProof/>
        </w:rPr>
        <w:t> </w:t>
      </w:r>
      <w:r w:rsidRPr="00C202C8">
        <w:rPr>
          <w:noProof/>
        </w:rPr>
        <w:t> </w:t>
      </w:r>
      <w:r w:rsidRPr="00C202C8">
        <w:rPr>
          <w:noProof/>
        </w:rPr>
        <w:t> </w:t>
      </w:r>
      <w:r w:rsidRPr="00C202C8">
        <w:rPr>
          <w:noProof/>
        </w:rPr>
        <w:t> </w:t>
      </w:r>
      <w:r w:rsidRPr="00C202C8">
        <w:rPr>
          <w:noProof/>
        </w:rPr>
        <w:t> </w:t>
      </w:r>
      <w:r w:rsidRPr="00C202C8">
        <w:fldChar w:fldCharType="end"/>
      </w:r>
      <w:bookmarkEnd w:id="1"/>
      <w:r w:rsidRPr="00C202C8">
        <w:tab/>
      </w:r>
      <w:r>
        <w:fldChar w:fldCharType="begin">
          <w:ffData>
            <w:name w:val=""/>
            <w:enabled/>
            <w:calcOnExit w:val="0"/>
            <w:textInput>
              <w:default w:val="202X-E-PSV-XXXX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202X-E-PSV-XXXXX</w:t>
      </w:r>
      <w:r>
        <w:fldChar w:fldCharType="end"/>
      </w:r>
      <w:r w:rsidRPr="00C202C8">
        <w:tab/>
      </w:r>
      <w:r w:rsidRPr="00C202C8"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Pr="00C202C8">
        <w:instrText xml:space="preserve"> FORMTEXT </w:instrText>
      </w:r>
      <w:r w:rsidRPr="00C202C8">
        <w:fldChar w:fldCharType="separate"/>
      </w:r>
      <w:r w:rsidRPr="00C202C8">
        <w:t> </w:t>
      </w:r>
      <w:r w:rsidRPr="00C202C8">
        <w:t> </w:t>
      </w:r>
      <w:r w:rsidRPr="00C202C8">
        <w:t> </w:t>
      </w:r>
      <w:r w:rsidRPr="00C202C8">
        <w:t> </w:t>
      </w:r>
      <w:r w:rsidRPr="00C202C8">
        <w:t> </w:t>
      </w:r>
      <w:r w:rsidRPr="00C202C8">
        <w:fldChar w:fldCharType="end"/>
      </w:r>
      <w:bookmarkEnd w:id="2"/>
    </w:p>
    <w:p w14:paraId="1E0C3228" w14:textId="77777777" w:rsidR="00383234" w:rsidRPr="003F2C42" w:rsidRDefault="00383234" w:rsidP="00383234">
      <w:pPr>
        <w:pStyle w:val="Referentietitel"/>
      </w:pPr>
      <w:r w:rsidRPr="003F2C42">
        <w:t>vragen naar/e-mail</w:t>
      </w:r>
      <w:r w:rsidRPr="003F2C42">
        <w:tab/>
      </w:r>
      <w:r w:rsidRPr="003F2C42">
        <w:tab/>
        <w:t>telefoonnummer</w:t>
      </w:r>
      <w:r w:rsidRPr="003F2C42">
        <w:tab/>
        <w:t>datum</w:t>
      </w:r>
    </w:p>
    <w:p w14:paraId="54ECE021" w14:textId="77777777" w:rsidR="00383234" w:rsidRPr="00F57E91" w:rsidRDefault="00383234" w:rsidP="00383234">
      <w:pPr>
        <w:pStyle w:val="Referentietweederegel"/>
      </w:pPr>
      <w:r w:rsidRPr="00F57E91">
        <w:fldChar w:fldCharType="begin">
          <w:ffData>
            <w:name w:val="Text10"/>
            <w:enabled/>
            <w:calcOnExit w:val="0"/>
            <w:textInput>
              <w:default w:val="&lt;adres&gt;"/>
            </w:textInput>
          </w:ffData>
        </w:fldChar>
      </w:r>
      <w:bookmarkStart w:id="3" w:name="Text10"/>
      <w:r w:rsidRPr="00F57E91">
        <w:instrText xml:space="preserve"> FORMTEXT </w:instrText>
      </w:r>
      <w:r w:rsidRPr="00F57E91">
        <w:fldChar w:fldCharType="separate"/>
      </w:r>
      <w:r w:rsidRPr="00F57E91">
        <w:rPr>
          <w:noProof/>
        </w:rPr>
        <w:t>&lt;adres&gt;</w:t>
      </w:r>
      <w:r w:rsidRPr="00F57E91">
        <w:fldChar w:fldCharType="end"/>
      </w:r>
      <w:bookmarkEnd w:id="3"/>
      <w:r w:rsidRPr="00F57E91">
        <w:tab/>
      </w:r>
      <w:r w:rsidRPr="00F57E91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F57E91">
        <w:instrText xml:space="preserve"> FORMTEXT </w:instrText>
      </w:r>
      <w:r w:rsidRPr="00F57E91">
        <w:fldChar w:fldCharType="separate"/>
      </w:r>
      <w:r w:rsidRPr="00F57E91">
        <w:t> </w:t>
      </w:r>
      <w:r w:rsidRPr="00F57E91">
        <w:t> </w:t>
      </w:r>
      <w:r w:rsidRPr="00F57E91">
        <w:t> </w:t>
      </w:r>
      <w:r w:rsidRPr="00F57E91">
        <w:t> </w:t>
      </w:r>
      <w:r w:rsidRPr="00F57E91">
        <w:t> </w:t>
      </w:r>
      <w:r w:rsidRPr="00F57E91">
        <w:fldChar w:fldCharType="end"/>
      </w:r>
      <w:bookmarkEnd w:id="4"/>
      <w:r w:rsidRPr="00F57E91">
        <w:tab/>
      </w:r>
      <w:r w:rsidRPr="00F57E91">
        <w:fldChar w:fldCharType="begin">
          <w:ffData>
            <w:name w:val=""/>
            <w:enabled/>
            <w:calcOnExit w:val="0"/>
            <w:textInput/>
          </w:ffData>
        </w:fldChar>
      </w:r>
      <w:r w:rsidRPr="00F57E91">
        <w:instrText xml:space="preserve"> FORMTEXT </w:instrText>
      </w:r>
      <w:r w:rsidRPr="00F57E91">
        <w:fldChar w:fldCharType="separate"/>
      </w:r>
      <w:r w:rsidRPr="00F57E91">
        <w:rPr>
          <w:noProof/>
        </w:rPr>
        <w:t> </w:t>
      </w:r>
      <w:r w:rsidRPr="00F57E91">
        <w:rPr>
          <w:noProof/>
        </w:rPr>
        <w:t> </w:t>
      </w:r>
      <w:r w:rsidRPr="00F57E91">
        <w:rPr>
          <w:noProof/>
        </w:rPr>
        <w:t> </w:t>
      </w:r>
      <w:r w:rsidRPr="00F57E91">
        <w:rPr>
          <w:noProof/>
        </w:rPr>
        <w:t> </w:t>
      </w:r>
      <w:r w:rsidRPr="00F57E91">
        <w:rPr>
          <w:noProof/>
        </w:rPr>
        <w:t> </w:t>
      </w:r>
      <w:r w:rsidRPr="00F57E91">
        <w:fldChar w:fldCharType="end"/>
      </w:r>
    </w:p>
    <w:p w14:paraId="1E5F234A" w14:textId="77777777" w:rsidR="00383234" w:rsidRPr="00F57E91" w:rsidRDefault="00383234" w:rsidP="00383234">
      <w:pPr>
        <w:pStyle w:val="Referentietweederegel"/>
      </w:pPr>
      <w:r w:rsidRPr="00F57E91">
        <w:fldChar w:fldCharType="begin">
          <w:ffData>
            <w:name w:val=""/>
            <w:enabled/>
            <w:calcOnExit w:val="0"/>
            <w:textInput>
              <w:default w:val="&lt;e-mailadres&gt;"/>
            </w:textInput>
          </w:ffData>
        </w:fldChar>
      </w:r>
      <w:r w:rsidRPr="00F57E91">
        <w:instrText xml:space="preserve"> FORMTEXT </w:instrText>
      </w:r>
      <w:r w:rsidRPr="00F57E91">
        <w:fldChar w:fldCharType="separate"/>
      </w:r>
      <w:r w:rsidRPr="00F57E91">
        <w:rPr>
          <w:noProof/>
        </w:rPr>
        <w:t>&lt;e-mailadres&gt;</w:t>
      </w:r>
      <w:r w:rsidRPr="00F57E91">
        <w:fldChar w:fldCharType="end"/>
      </w:r>
    </w:p>
    <w:p w14:paraId="4304C254" w14:textId="77777777" w:rsidR="00D83CEC" w:rsidRDefault="00D83CEC" w:rsidP="00234846"/>
    <w:p w14:paraId="37E23DA1" w14:textId="77777777" w:rsidR="00D83CEC" w:rsidRDefault="00D83CEC" w:rsidP="00234846"/>
    <w:p w14:paraId="410F84C2" w14:textId="6F5F58E5" w:rsidR="00C202C8" w:rsidRDefault="00C202C8" w:rsidP="00234846">
      <w:r w:rsidRPr="00C202C8">
        <w:t>Geachte</w:t>
      </w:r>
      <w:r w:rsidR="00E75CA6">
        <w:t>,</w:t>
      </w:r>
    </w:p>
    <w:p w14:paraId="410F84C3" w14:textId="77777777" w:rsidR="008F5682" w:rsidRDefault="008F5682" w:rsidP="00234846"/>
    <w:p w14:paraId="208A92C2" w14:textId="34263B2D" w:rsidR="00937D3F" w:rsidRDefault="00937D3F" w:rsidP="00151337">
      <w:r w:rsidRPr="5340569D">
        <w:t>Uw</w:t>
      </w:r>
      <w:r w:rsidRPr="00353408">
        <w:t xml:space="preserve"> aanvraag </w:t>
      </w:r>
      <w:r w:rsidRPr="00392E37">
        <w:t xml:space="preserve">voor </w:t>
      </w:r>
      <w:r>
        <w:t>een</w:t>
      </w:r>
      <w:r w:rsidRPr="00392E37">
        <w:t xml:space="preserve"> </w:t>
      </w:r>
      <w:r>
        <w:t>planschade</w:t>
      </w:r>
      <w:r w:rsidRPr="00392E37">
        <w:t xml:space="preserve">vergoeding </w:t>
      </w:r>
      <w:r>
        <w:t>in het kader van een</w:t>
      </w:r>
      <w:r w:rsidRPr="001563E7">
        <w:t xml:space="preserve"> </w:t>
      </w:r>
      <w:r>
        <w:t>ruimtelijk uitvoeringsplan</w:t>
      </w:r>
      <w:r w:rsidRPr="0026141C">
        <w:t xml:space="preserve"> </w:t>
      </w:r>
      <w:r w:rsidR="009D1DD6">
        <w:t xml:space="preserve">met referentienummer </w:t>
      </w:r>
      <w:sdt>
        <w:sdtPr>
          <w:id w:val="1754773565"/>
          <w:placeholder>
            <w:docPart w:val="40AEF469C9EE4AF2979F04A1A49000C5"/>
          </w:placeholder>
          <w:showingPlcHdr/>
          <w:text/>
        </w:sdtPr>
        <w:sdtContent>
          <w:r w:rsidR="0076386D" w:rsidRPr="0076386D">
            <w:rPr>
              <w:color w:val="FF0000"/>
            </w:rPr>
            <w:t>&lt;202X-E-PSV-XXXXX&gt;</w:t>
          </w:r>
        </w:sdtContent>
      </w:sdt>
      <w:r w:rsidR="009D1DD6">
        <w:t xml:space="preserve"> </w:t>
      </w:r>
      <w:r w:rsidRPr="0026141C">
        <w:t>is onvolledig</w:t>
      </w:r>
      <w:r>
        <w:t xml:space="preserve">. </w:t>
      </w:r>
      <w:r w:rsidR="00D35268">
        <w:t>Wij stuurden u</w:t>
      </w:r>
      <w:r w:rsidRPr="397CE3C4">
        <w:t xml:space="preserve"> daar</w:t>
      </w:r>
      <w:r>
        <w:t>over</w:t>
      </w:r>
      <w:r w:rsidRPr="397CE3C4">
        <w:t xml:space="preserve"> een </w:t>
      </w:r>
      <w:r w:rsidRPr="00226979">
        <w:t>brief op</w:t>
      </w:r>
      <w:r w:rsidR="00226979" w:rsidRPr="00226979">
        <w:t xml:space="preserve"> </w:t>
      </w:r>
      <w:sdt>
        <w:sdtPr>
          <w:id w:val="1331946341"/>
          <w:placeholder>
            <w:docPart w:val="0FD511FAA55B4150ADFAD399B8FE36CC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Content>
          <w:r w:rsidR="00226979" w:rsidRPr="00226979">
            <w:rPr>
              <w:rStyle w:val="Tekstvantijdelijkeaanduiding"/>
              <w:color w:val="FF0000"/>
            </w:rPr>
            <w:t>&lt;datum</w:t>
          </w:r>
          <w:r w:rsidR="002735F8">
            <w:rPr>
              <w:rStyle w:val="Tekstvantijdelijkeaanduiding"/>
              <w:color w:val="FF0000"/>
            </w:rPr>
            <w:t xml:space="preserve"> verzending brief</w:t>
          </w:r>
          <w:r w:rsidR="00226979" w:rsidRPr="00226979">
            <w:rPr>
              <w:rStyle w:val="Tekstvantijdelijkeaanduiding"/>
              <w:color w:val="FF0000"/>
            </w:rPr>
            <w:t>&gt;</w:t>
          </w:r>
        </w:sdtContent>
      </w:sdt>
      <w:r w:rsidRPr="00226979">
        <w:t xml:space="preserve">. Wij </w:t>
      </w:r>
      <w:r w:rsidRPr="397CE3C4">
        <w:t>vroeg</w:t>
      </w:r>
      <w:r>
        <w:t>en</w:t>
      </w:r>
      <w:r w:rsidRPr="397CE3C4">
        <w:t xml:space="preserve"> u om de ontbrekende </w:t>
      </w:r>
      <w:r>
        <w:t>bewijsstukken</w:t>
      </w:r>
      <w:r w:rsidRPr="397CE3C4">
        <w:t xml:space="preserve"> binnen </w:t>
      </w:r>
      <w:r w:rsidR="00FD299B">
        <w:t xml:space="preserve">de </w:t>
      </w:r>
      <w:r w:rsidRPr="397CE3C4">
        <w:t>30 dagen</w:t>
      </w:r>
      <w:r>
        <w:t xml:space="preserve"> na </w:t>
      </w:r>
      <w:r w:rsidR="004D6BF0">
        <w:t xml:space="preserve">verzending </w:t>
      </w:r>
      <w:r>
        <w:t>van de brief</w:t>
      </w:r>
      <w:r w:rsidRPr="397CE3C4">
        <w:t xml:space="preserve"> </w:t>
      </w:r>
      <w:r>
        <w:t>te bezorgen</w:t>
      </w:r>
      <w:r w:rsidRPr="397CE3C4">
        <w:t>.</w:t>
      </w:r>
    </w:p>
    <w:p w14:paraId="7F2CF051" w14:textId="77777777" w:rsidR="00937D3F" w:rsidRDefault="00937D3F" w:rsidP="00151337"/>
    <w:p w14:paraId="7A0C5D71" w14:textId="69BDE386" w:rsidR="00937D3F" w:rsidRPr="009A488A" w:rsidRDefault="00937D3F" w:rsidP="00151337">
      <w:pPr>
        <w:rPr>
          <w:b/>
          <w:bCs/>
        </w:rPr>
      </w:pPr>
      <w:r w:rsidRPr="009A488A">
        <w:rPr>
          <w:b/>
          <w:bCs/>
        </w:rPr>
        <w:t xml:space="preserve">Omdat de ontbrekende bewijsstukken niet tijdig werden bezorgd, </w:t>
      </w:r>
      <w:r w:rsidR="00306F82">
        <w:rPr>
          <w:b/>
          <w:bCs/>
        </w:rPr>
        <w:t>moeten</w:t>
      </w:r>
      <w:r w:rsidRPr="009A488A">
        <w:rPr>
          <w:b/>
          <w:bCs/>
        </w:rPr>
        <w:t xml:space="preserve"> wij uw aanvraag onontvankelijk</w:t>
      </w:r>
      <w:r w:rsidR="00306F82">
        <w:rPr>
          <w:b/>
          <w:bCs/>
        </w:rPr>
        <w:t xml:space="preserve"> verklaren</w:t>
      </w:r>
      <w:r w:rsidRPr="009A488A">
        <w:rPr>
          <w:b/>
          <w:bCs/>
        </w:rPr>
        <w:t>.</w:t>
      </w:r>
      <w:r w:rsidR="00306F82">
        <w:rPr>
          <w:rStyle w:val="Voetnootmarkering"/>
          <w:b/>
          <w:bCs/>
        </w:rPr>
        <w:footnoteReference w:id="2"/>
      </w:r>
      <w:r w:rsidRPr="009A488A">
        <w:rPr>
          <w:b/>
          <w:bCs/>
        </w:rPr>
        <w:t xml:space="preserve"> De behandeling van uw aanvraag wordt stopgezet.</w:t>
      </w:r>
    </w:p>
    <w:p w14:paraId="4769A85E" w14:textId="77777777" w:rsidR="00937D3F" w:rsidRDefault="00937D3F" w:rsidP="00151337"/>
    <w:p w14:paraId="3B6D02C7" w14:textId="2AD30350" w:rsidR="00937D3F" w:rsidRDefault="00937D3F" w:rsidP="00151337">
      <w:r>
        <w:t xml:space="preserve">Als u de ontbrekende bewijsstukken </w:t>
      </w:r>
      <w:r w:rsidR="002B3532">
        <w:t xml:space="preserve">niet of </w:t>
      </w:r>
      <w:r>
        <w:t xml:space="preserve">niet tijdig kon bezorgen omwille van overmacht, kunnen wij de aanvraag alsnog ontvankelijk verklaren. U moet dan de overmacht aantonen. </w:t>
      </w:r>
      <w:r w:rsidR="00B04966">
        <w:t>Neem hiervoor</w:t>
      </w:r>
      <w:r>
        <w:t xml:space="preserve"> </w:t>
      </w:r>
      <w:r w:rsidR="00702B0F">
        <w:t xml:space="preserve">contact op </w:t>
      </w:r>
      <w:r w:rsidR="00D2539B">
        <w:t xml:space="preserve">via </w:t>
      </w:r>
      <w:r w:rsidR="00C231C7">
        <w:t>het telefoonnummer of e-mailadres</w:t>
      </w:r>
      <w:r w:rsidR="00702B0F">
        <w:t xml:space="preserve"> bovenaan deze brief.</w:t>
      </w:r>
    </w:p>
    <w:p w14:paraId="601063F5" w14:textId="77777777" w:rsidR="00937D3F" w:rsidRDefault="00937D3F" w:rsidP="00151337"/>
    <w:p w14:paraId="553FC4A8" w14:textId="3BB36C9C" w:rsidR="0099220C" w:rsidRPr="00937D3F" w:rsidRDefault="00937D3F" w:rsidP="00151337">
      <w:pPr>
        <w:rPr>
          <w:i/>
        </w:rPr>
      </w:pPr>
      <w:r w:rsidRPr="00C275DA">
        <w:t>U kan</w:t>
      </w:r>
      <w:r>
        <w:t xml:space="preserve"> </w:t>
      </w:r>
      <w:r w:rsidR="00FF033E">
        <w:t>ook</w:t>
      </w:r>
      <w:r w:rsidRPr="00C275DA">
        <w:t xml:space="preserve"> een nieuwe aanvraag indienen</w:t>
      </w:r>
      <w:r>
        <w:t xml:space="preserve">, zolang u dit </w:t>
      </w:r>
      <w:r w:rsidR="001C1C2B">
        <w:t>doet binnen de twee jaar nadat het recht op planschadevergoeding is ontstaan.</w:t>
      </w:r>
      <w:r w:rsidR="002413F9">
        <w:rPr>
          <w:rStyle w:val="Voetnootmarkering"/>
        </w:rPr>
        <w:footnoteReference w:id="3"/>
      </w:r>
      <w:r w:rsidR="001C1C2B">
        <w:t xml:space="preserve"> </w:t>
      </w:r>
    </w:p>
    <w:p w14:paraId="72CDC828" w14:textId="77777777" w:rsidR="00A97139" w:rsidRPr="009F72DC" w:rsidRDefault="00A97139" w:rsidP="0099220C">
      <w:pPr>
        <w:rPr>
          <w:rFonts w:cs="Arial"/>
          <w:color w:val="auto"/>
        </w:rPr>
      </w:pPr>
    </w:p>
    <w:p w14:paraId="07F75EF1" w14:textId="44A4121B" w:rsidR="009F5255" w:rsidRDefault="009F5255" w:rsidP="0099220C">
      <w:pPr>
        <w:rPr>
          <w:rFonts w:cs="Arial"/>
          <w:color w:val="auto"/>
        </w:rPr>
      </w:pPr>
      <w:r>
        <w:rPr>
          <w:rFonts w:cs="Arial"/>
          <w:color w:val="auto"/>
        </w:rPr>
        <w:t>Nog vragen?</w:t>
      </w:r>
    </w:p>
    <w:p w14:paraId="29780E2F" w14:textId="391F7C7B" w:rsidR="00D453E3" w:rsidRPr="009F5255" w:rsidRDefault="0099220C" w:rsidP="009F5255">
      <w:pPr>
        <w:pStyle w:val="Lijstopsomteken"/>
      </w:pPr>
      <w:r w:rsidRPr="009F5255">
        <w:t xml:space="preserve">U kan de status van uw aanvraag steeds raadplegen </w:t>
      </w:r>
      <w:r w:rsidR="003405B6" w:rsidRPr="009F5255">
        <w:t>op</w:t>
      </w:r>
      <w:r w:rsidRPr="009F5255">
        <w:t xml:space="preserve"> het Loket Landinrichting </w:t>
      </w:r>
      <w:r w:rsidR="003405B6" w:rsidRPr="009F5255">
        <w:t xml:space="preserve">via </w:t>
      </w:r>
      <w:hyperlink r:id="rId12" w:history="1">
        <w:r w:rsidRPr="009F5255">
          <w:rPr>
            <w:rStyle w:val="Hyperlink"/>
            <w:rFonts w:cs="Arial"/>
          </w:rPr>
          <w:t>loketlandinrichting.vlaanderen.be/aanvragen</w:t>
        </w:r>
      </w:hyperlink>
      <w:r w:rsidRPr="009F5255">
        <w:t>.</w:t>
      </w:r>
    </w:p>
    <w:p w14:paraId="588EB2ED" w14:textId="3B2AAE04" w:rsidR="009F5255" w:rsidRPr="009F5255" w:rsidRDefault="009F5255" w:rsidP="009F5255">
      <w:pPr>
        <w:pStyle w:val="Lijstopsomteken"/>
      </w:pPr>
      <w:r w:rsidRPr="009F5255">
        <w:t>Voor vragen over de inhoud van uw aanvraag kan u terecht bij ons</w:t>
      </w:r>
      <w:r w:rsidR="0001521F">
        <w:t>,</w:t>
      </w:r>
      <w:r w:rsidRPr="009F5255">
        <w:t xml:space="preserve"> als initiatiefnemer van het ruimtelijk uitvoeringsplan</w:t>
      </w:r>
      <w:r w:rsidR="0001521F">
        <w:t>,</w:t>
      </w:r>
      <w:r w:rsidR="00B27B15">
        <w:t xml:space="preserve"> via de </w:t>
      </w:r>
      <w:r w:rsidRPr="009F5255">
        <w:t>contactgegevens bovenaan deze brief.</w:t>
      </w:r>
    </w:p>
    <w:p w14:paraId="06625123" w14:textId="402D2792" w:rsidR="00D453E3" w:rsidRPr="009F5255" w:rsidRDefault="00872130" w:rsidP="00872130">
      <w:pPr>
        <w:pStyle w:val="Lijstopsomteken"/>
      </w:pPr>
      <w:r>
        <w:t xml:space="preserve">U vindt veel informatie over het Loket Landinrichting </w:t>
      </w:r>
      <w:r w:rsidR="0096112C">
        <w:t>en</w:t>
      </w:r>
      <w:r>
        <w:t xml:space="preserve"> over de procedure terug op </w:t>
      </w:r>
      <w:hyperlink r:id="rId13" w:history="1">
        <w:r w:rsidRPr="00A05520">
          <w:rPr>
            <w:rStyle w:val="Hyperlink"/>
          </w:rPr>
          <w:t>www.vlm.be/nl/themas/veerkrachtigeopenruimte/instrumentendecreet/loketlandinrichting</w:t>
        </w:r>
      </w:hyperlink>
      <w:r>
        <w:t xml:space="preserve">. Neem zeker een kijkje bij de </w:t>
      </w:r>
      <w:hyperlink r:id="rId14" w:history="1">
        <w:r w:rsidRPr="006072F8">
          <w:rPr>
            <w:rStyle w:val="Hyperlink"/>
          </w:rPr>
          <w:t>veelgestelde vragen</w:t>
        </w:r>
      </w:hyperlink>
      <w:r>
        <w:t xml:space="preserve">. Voor bijkomende </w:t>
      </w:r>
      <w:r w:rsidRPr="009F5255">
        <w:t xml:space="preserve">vragen kan u terecht bij </w:t>
      </w:r>
      <w:hyperlink r:id="rId15" w:history="1">
        <w:r w:rsidRPr="009F5255">
          <w:rPr>
            <w:rStyle w:val="Hyperlink"/>
            <w:rFonts w:cs="Arial"/>
          </w:rPr>
          <w:t>loketlandinrichting@vlm.be</w:t>
        </w:r>
      </w:hyperlink>
      <w:r w:rsidRPr="009F5255">
        <w:t xml:space="preserve">. </w:t>
      </w:r>
    </w:p>
    <w:p w14:paraId="5B53F26F" w14:textId="77777777" w:rsidR="0099220C" w:rsidRPr="00154FA3" w:rsidRDefault="0099220C" w:rsidP="0099220C">
      <w:pPr>
        <w:rPr>
          <w:rFonts w:cs="Arial"/>
        </w:rPr>
      </w:pPr>
    </w:p>
    <w:p w14:paraId="3E886A23" w14:textId="77777777" w:rsidR="0099220C" w:rsidRPr="00154FA3" w:rsidRDefault="0099220C" w:rsidP="00BC1CF9">
      <w:pPr>
        <w:keepNext/>
        <w:rPr>
          <w:rFonts w:cs="Arial"/>
        </w:rPr>
      </w:pPr>
      <w:r w:rsidRPr="00154FA3">
        <w:rPr>
          <w:rFonts w:cs="Arial"/>
        </w:rPr>
        <w:t>Hoogachtend,</w:t>
      </w:r>
    </w:p>
    <w:p w14:paraId="7AB4A8CF" w14:textId="77777777" w:rsidR="0041230E" w:rsidRDefault="0041230E" w:rsidP="00BC1CF9">
      <w:pPr>
        <w:keepNext/>
        <w:rPr>
          <w:rFonts w:cs="Arial"/>
          <w:color w:val="auto"/>
        </w:rPr>
      </w:pPr>
    </w:p>
    <w:sdt>
      <w:sdtPr>
        <w:rPr>
          <w:rFonts w:cs="Arial"/>
          <w:color w:val="auto"/>
        </w:rPr>
        <w:id w:val="1819766821"/>
        <w:placeholder>
          <w:docPart w:val="F423C757323F4D5C9E64715650565D86"/>
        </w:placeholder>
        <w:showingPlcHdr/>
        <w:text/>
      </w:sdtPr>
      <w:sdtContent>
        <w:p w14:paraId="78441DB9" w14:textId="50B175B5" w:rsidR="00A2375E" w:rsidRDefault="00A2375E" w:rsidP="00BC1CF9">
          <w:pPr>
            <w:keepNext/>
            <w:rPr>
              <w:rFonts w:cs="Arial"/>
              <w:color w:val="auto"/>
            </w:rPr>
          </w:pPr>
          <w:r w:rsidRPr="00A2375E">
            <w:rPr>
              <w:rStyle w:val="Tekstvantijdelijkeaanduiding"/>
              <w:color w:val="FF0000"/>
            </w:rPr>
            <w:t>&lt;naam&gt;</w:t>
          </w:r>
        </w:p>
      </w:sdtContent>
    </w:sdt>
    <w:sdt>
      <w:sdtPr>
        <w:rPr>
          <w:rFonts w:cs="Arial"/>
          <w:color w:val="auto"/>
        </w:rPr>
        <w:id w:val="-173420684"/>
        <w:placeholder>
          <w:docPart w:val="F041B74812804046BF831CB6A7AB841C"/>
        </w:placeholder>
        <w:showingPlcHdr/>
        <w:text/>
      </w:sdtPr>
      <w:sdtContent>
        <w:p w14:paraId="7FE6629F" w14:textId="1A264849" w:rsidR="00A2375E" w:rsidRDefault="00A2375E" w:rsidP="00BC1CF9">
          <w:pPr>
            <w:keepNext/>
            <w:rPr>
              <w:rFonts w:cs="Arial"/>
              <w:color w:val="auto"/>
            </w:rPr>
          </w:pPr>
          <w:r w:rsidRPr="00A2375E">
            <w:rPr>
              <w:rStyle w:val="Tekstvantijdelijkeaanduiding"/>
              <w:color w:val="FF0000"/>
            </w:rPr>
            <w:t>&lt;hoedanigheid&gt;</w:t>
          </w:r>
        </w:p>
      </w:sdtContent>
    </w:sdt>
    <w:p w14:paraId="4D440F2B" w14:textId="1F8F0AE7" w:rsidR="0099220C" w:rsidRPr="00C12A5A" w:rsidRDefault="003405B6" w:rsidP="00C12A5A">
      <w:pPr>
        <w:rPr>
          <w:rFonts w:cs="Arial"/>
          <w:color w:val="auto"/>
        </w:rPr>
      </w:pPr>
      <w:r>
        <w:rPr>
          <w:rFonts w:cs="Arial"/>
          <w:color w:val="auto"/>
        </w:rPr>
        <w:t>Initiatiefnemer van het ruimtelijk uitvoeringsplan</w:t>
      </w:r>
      <w:r w:rsidR="00AC0A64">
        <w:rPr>
          <w:rFonts w:cs="Arial"/>
          <w:color w:val="auto"/>
        </w:rPr>
        <w:t xml:space="preserve"> RUP</w:t>
      </w:r>
      <w:r w:rsidR="0001521F">
        <w:rPr>
          <w:rFonts w:cs="Arial"/>
          <w:color w:val="auto"/>
        </w:rPr>
        <w:t xml:space="preserve"> </w:t>
      </w:r>
      <w:sdt>
        <w:sdtPr>
          <w:rPr>
            <w:rFonts w:cs="Arial"/>
            <w:color w:val="auto"/>
          </w:rPr>
          <w:id w:val="-839302089"/>
          <w:placeholder>
            <w:docPart w:val="1267D0AABFA44D20BD1AB3753586783F"/>
          </w:placeholder>
          <w:showingPlcHdr/>
          <w:text/>
        </w:sdtPr>
        <w:sdtContent>
          <w:r w:rsidR="0001521F" w:rsidRPr="0001521F">
            <w:rPr>
              <w:rFonts w:cs="Arial"/>
              <w:color w:val="FF0000"/>
            </w:rPr>
            <w:t>&lt;naam RUP&gt;</w:t>
          </w:r>
        </w:sdtContent>
      </w:sdt>
    </w:p>
    <w:sectPr w:rsidR="0099220C" w:rsidRPr="00C12A5A" w:rsidSect="00E772C5"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608" w:right="851" w:bottom="1701" w:left="1985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0978" w14:textId="77777777" w:rsidR="00A55BF5" w:rsidRDefault="00A55BF5" w:rsidP="00F11703">
      <w:r>
        <w:separator/>
      </w:r>
    </w:p>
    <w:p w14:paraId="6F22316F" w14:textId="77777777" w:rsidR="00A55BF5" w:rsidRDefault="00A55BF5"/>
  </w:endnote>
  <w:endnote w:type="continuationSeparator" w:id="0">
    <w:p w14:paraId="67613D88" w14:textId="77777777" w:rsidR="00A55BF5" w:rsidRDefault="00A55BF5" w:rsidP="00F11703">
      <w:r>
        <w:continuationSeparator/>
      </w:r>
    </w:p>
    <w:p w14:paraId="188285E4" w14:textId="77777777" w:rsidR="00A55BF5" w:rsidRDefault="00A55BF5"/>
  </w:endnote>
  <w:endnote w:type="continuationNotice" w:id="1">
    <w:p w14:paraId="47B87E3F" w14:textId="77777777" w:rsidR="00A55BF5" w:rsidRDefault="00A55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altName w:val="Courier New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C585CC-10F9-4BFF-A0FE-09ACD2D21C93}"/>
    <w:embedBold r:id="rId2" w:fontKey="{68802B8F-C23C-4170-AA7F-7A9595AB9CC9}"/>
    <w:embedItalic r:id="rId3" w:fontKey="{ADDEC38D-EC7D-4E94-9DBF-F657D31FF554}"/>
    <w:embedBoldItalic r:id="rId4" w:fontKey="{B6BB96FD-70DC-4EB6-80AC-999C781C8E51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5" w:subsetted="1" w:fontKey="{83E7C030-D377-4124-B86E-4C89F7ED5AE9}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4DD" w14:textId="77777777" w:rsidR="00AC7961" w:rsidRDefault="00AC7961" w:rsidP="00F651E7">
    <w:pPr>
      <w:pStyle w:val="paginering"/>
    </w:pPr>
  </w:p>
  <w:p w14:paraId="410F84DE" w14:textId="77777777" w:rsidR="00AC7961" w:rsidRDefault="00AC7961" w:rsidP="00F651E7">
    <w:pPr>
      <w:pStyle w:val="paginering"/>
    </w:pPr>
  </w:p>
  <w:p w14:paraId="410F84DF" w14:textId="77777777" w:rsidR="00AC7961" w:rsidRDefault="00AC7961" w:rsidP="00F651E7">
    <w:pPr>
      <w:pStyle w:val="paginering"/>
    </w:pPr>
  </w:p>
  <w:p w14:paraId="410F84E0" w14:textId="77777777" w:rsidR="00AC7961" w:rsidRDefault="00AC7961" w:rsidP="00F651E7">
    <w:pPr>
      <w:pStyle w:val="paginering"/>
    </w:pPr>
  </w:p>
  <w:p w14:paraId="410F84E1" w14:textId="77777777" w:rsidR="00AC7961" w:rsidRDefault="00AC7961" w:rsidP="00F651E7">
    <w:pPr>
      <w:pStyle w:val="paginering"/>
    </w:pPr>
  </w:p>
  <w:p w14:paraId="410F84E2" w14:textId="77777777" w:rsidR="00AC7961" w:rsidRDefault="00AC7961" w:rsidP="00F651E7">
    <w:pPr>
      <w:pStyle w:val="paginering"/>
    </w:pPr>
  </w:p>
  <w:p w14:paraId="410F84E3" w14:textId="77777777" w:rsidR="00AC7961" w:rsidRDefault="00AC7961" w:rsidP="00F651E7">
    <w:pPr>
      <w:pStyle w:val="paginering"/>
    </w:pPr>
  </w:p>
  <w:p w14:paraId="410F84E4" w14:textId="77777777" w:rsidR="00AC7961" w:rsidRDefault="00AC7961" w:rsidP="00F651E7">
    <w:pPr>
      <w:pStyle w:val="paginering"/>
    </w:pPr>
  </w:p>
  <w:p w14:paraId="410F84E5" w14:textId="77777777" w:rsidR="00AC7961" w:rsidRDefault="00AC7961" w:rsidP="00F651E7">
    <w:pPr>
      <w:pStyle w:val="paginering"/>
    </w:pPr>
  </w:p>
  <w:p w14:paraId="410F84E6" w14:textId="77777777" w:rsidR="00AC7961" w:rsidRDefault="00AC7961" w:rsidP="00F651E7">
    <w:pPr>
      <w:pStyle w:val="paginering"/>
    </w:pPr>
  </w:p>
  <w:p w14:paraId="410F84E7" w14:textId="77777777" w:rsidR="00AC7961" w:rsidRDefault="00AC7961" w:rsidP="00F651E7">
    <w:pPr>
      <w:pStyle w:val="paginering"/>
    </w:pPr>
  </w:p>
  <w:p w14:paraId="410F84E8" w14:textId="77777777" w:rsidR="00AC7961" w:rsidRDefault="00AC7961" w:rsidP="00F651E7">
    <w:pPr>
      <w:pStyle w:val="paginering"/>
    </w:pPr>
  </w:p>
  <w:p w14:paraId="410F84E9" w14:textId="77777777" w:rsidR="00AC7961" w:rsidRDefault="00AC7961" w:rsidP="00F651E7">
    <w:pPr>
      <w:pStyle w:val="paginering"/>
    </w:pPr>
  </w:p>
  <w:p w14:paraId="410F84EA" w14:textId="77777777" w:rsidR="00AC7961" w:rsidRDefault="00AC7961" w:rsidP="00F651E7">
    <w:pPr>
      <w:pStyle w:val="paginering"/>
    </w:pPr>
  </w:p>
  <w:p w14:paraId="410F84EB" w14:textId="77777777" w:rsidR="00AC7961" w:rsidRDefault="00AC7961" w:rsidP="00F651E7">
    <w:pPr>
      <w:pStyle w:val="paginering"/>
    </w:pPr>
  </w:p>
  <w:p w14:paraId="410F84EC" w14:textId="77777777" w:rsidR="00AC7961" w:rsidRDefault="00AC7961" w:rsidP="00F651E7">
    <w:pPr>
      <w:pStyle w:val="paginering"/>
    </w:pPr>
  </w:p>
  <w:p w14:paraId="410F84ED" w14:textId="77777777" w:rsidR="00AC7961" w:rsidRDefault="00AC7961" w:rsidP="00F651E7">
    <w:pPr>
      <w:pStyle w:val="paginering"/>
    </w:pPr>
  </w:p>
  <w:p w14:paraId="410F84EE" w14:textId="77777777" w:rsidR="00AC7961" w:rsidRDefault="00AC7961" w:rsidP="00F651E7">
    <w:pPr>
      <w:pStyle w:val="paginering"/>
    </w:pPr>
  </w:p>
  <w:p w14:paraId="410F84EF" w14:textId="77777777" w:rsidR="00AC7961" w:rsidRDefault="00AC7961" w:rsidP="00F651E7">
    <w:pPr>
      <w:pStyle w:val="paginering"/>
    </w:pPr>
  </w:p>
  <w:p w14:paraId="410F84F0" w14:textId="77777777" w:rsidR="00AC7961" w:rsidRDefault="00AC7961" w:rsidP="00F651E7">
    <w:pPr>
      <w:pStyle w:val="paginering"/>
    </w:pPr>
  </w:p>
  <w:p w14:paraId="410F84F1" w14:textId="77777777" w:rsidR="00AC7961" w:rsidRDefault="00AC7961" w:rsidP="00F651E7">
    <w:pPr>
      <w:pStyle w:val="paginering"/>
    </w:pPr>
  </w:p>
  <w:p w14:paraId="410F84F2" w14:textId="77777777" w:rsidR="00AC7961" w:rsidRDefault="00AC7961" w:rsidP="00F651E7">
    <w:pPr>
      <w:pStyle w:val="paginering"/>
    </w:pPr>
  </w:p>
  <w:p w14:paraId="410F84F3" w14:textId="77777777" w:rsidR="00AC7961" w:rsidRDefault="00AC7961" w:rsidP="00F651E7">
    <w:pPr>
      <w:pStyle w:val="paginering"/>
    </w:pPr>
  </w:p>
  <w:p w14:paraId="410F84F4" w14:textId="77777777" w:rsidR="00AC7961" w:rsidRDefault="00AC7961" w:rsidP="00F651E7">
    <w:pPr>
      <w:pStyle w:val="paginering"/>
    </w:pPr>
  </w:p>
  <w:p w14:paraId="410F84F5" w14:textId="77777777" w:rsidR="00AC7961" w:rsidRDefault="00AC7961" w:rsidP="00F651E7">
    <w:pPr>
      <w:pStyle w:val="paginering"/>
    </w:pPr>
  </w:p>
  <w:p w14:paraId="410F84F6" w14:textId="77777777" w:rsidR="00AC7961" w:rsidRDefault="00AC7961" w:rsidP="00F651E7">
    <w:pPr>
      <w:pStyle w:val="paginering"/>
    </w:pPr>
  </w:p>
  <w:p w14:paraId="410F84F7" w14:textId="77777777" w:rsidR="00AC7961" w:rsidRDefault="00AC7961" w:rsidP="00F651E7">
    <w:pPr>
      <w:pStyle w:val="paginering"/>
    </w:pPr>
  </w:p>
  <w:p w14:paraId="410F84F8" w14:textId="77777777" w:rsidR="00AC7961" w:rsidRDefault="00AC7961" w:rsidP="00F651E7">
    <w:pPr>
      <w:pStyle w:val="paginering"/>
    </w:pPr>
  </w:p>
  <w:p w14:paraId="410F84F9" w14:textId="77777777" w:rsidR="00AC7961" w:rsidRDefault="00AC7961" w:rsidP="00F651E7">
    <w:pPr>
      <w:pStyle w:val="paginering"/>
    </w:pPr>
  </w:p>
  <w:p w14:paraId="410F84FA" w14:textId="77777777" w:rsidR="00AC7961" w:rsidRDefault="00AC7961" w:rsidP="00F651E7">
    <w:pPr>
      <w:pStyle w:val="paginering"/>
    </w:pPr>
  </w:p>
  <w:p w14:paraId="410F84FB" w14:textId="77777777" w:rsidR="00AC7961" w:rsidRDefault="00AC7961" w:rsidP="00F651E7">
    <w:pPr>
      <w:pStyle w:val="paginering"/>
    </w:pPr>
  </w:p>
  <w:p w14:paraId="410F84FC" w14:textId="77777777" w:rsidR="00AC7961" w:rsidRDefault="00AC7961" w:rsidP="00F651E7">
    <w:pPr>
      <w:pStyle w:val="paginering"/>
    </w:pPr>
  </w:p>
  <w:p w14:paraId="410F84FD" w14:textId="77777777" w:rsidR="00AC7961" w:rsidRDefault="00AC7961" w:rsidP="00F651E7">
    <w:pPr>
      <w:pStyle w:val="paginering"/>
    </w:pPr>
  </w:p>
  <w:p w14:paraId="410F84FE" w14:textId="77777777" w:rsidR="00AC7961" w:rsidRDefault="00AC7961" w:rsidP="00F651E7">
    <w:pPr>
      <w:pStyle w:val="paginering"/>
    </w:pPr>
  </w:p>
  <w:p w14:paraId="410F84FF" w14:textId="77777777" w:rsidR="00AC7961" w:rsidRDefault="00AC7961" w:rsidP="00F651E7">
    <w:pPr>
      <w:pStyle w:val="paginering"/>
    </w:pPr>
  </w:p>
  <w:p w14:paraId="410F8500" w14:textId="77777777" w:rsidR="00AC7961" w:rsidRDefault="00AC7961" w:rsidP="00F651E7">
    <w:pPr>
      <w:pStyle w:val="paginering"/>
    </w:pPr>
  </w:p>
  <w:p w14:paraId="410F8501" w14:textId="77777777" w:rsidR="00AC7961" w:rsidRDefault="00AC7961" w:rsidP="00F651E7">
    <w:pPr>
      <w:pStyle w:val="paginering"/>
    </w:pPr>
  </w:p>
  <w:p w14:paraId="410F8502" w14:textId="77777777" w:rsidR="00AC7961" w:rsidRDefault="00AC7961" w:rsidP="00F651E7">
    <w:pPr>
      <w:pStyle w:val="paginering"/>
    </w:pPr>
  </w:p>
  <w:p w14:paraId="410F8503" w14:textId="77777777" w:rsidR="00AC7961" w:rsidRDefault="00AC7961" w:rsidP="00F651E7">
    <w:pPr>
      <w:pStyle w:val="paginering"/>
    </w:pPr>
  </w:p>
  <w:p w14:paraId="410F8504" w14:textId="77777777" w:rsidR="00AC7961" w:rsidRDefault="00AC7961" w:rsidP="00F651E7">
    <w:pPr>
      <w:pStyle w:val="paginering"/>
    </w:pPr>
  </w:p>
  <w:p w14:paraId="410F8505" w14:textId="77777777" w:rsidR="00AC7961" w:rsidRDefault="00AC7961" w:rsidP="00F651E7">
    <w:pPr>
      <w:pStyle w:val="paginering"/>
    </w:pPr>
  </w:p>
  <w:p w14:paraId="410F8506" w14:textId="77777777" w:rsidR="00AC7961" w:rsidRDefault="00AC7961" w:rsidP="00F651E7">
    <w:pPr>
      <w:pStyle w:val="paginering"/>
    </w:pPr>
  </w:p>
  <w:p w14:paraId="410F8507" w14:textId="77777777" w:rsidR="00AC7961" w:rsidRDefault="00AC7961" w:rsidP="00F651E7">
    <w:pPr>
      <w:pStyle w:val="paginering"/>
    </w:pPr>
  </w:p>
  <w:p w14:paraId="410F8508" w14:textId="77777777" w:rsidR="00AC7961" w:rsidRDefault="00AC7961" w:rsidP="00F651E7">
    <w:pPr>
      <w:pStyle w:val="paginering"/>
    </w:pPr>
  </w:p>
  <w:p w14:paraId="410F8509" w14:textId="77777777" w:rsidR="00AC7961" w:rsidRDefault="00AC7961" w:rsidP="00F651E7">
    <w:pPr>
      <w:pStyle w:val="paginering"/>
    </w:pPr>
  </w:p>
  <w:p w14:paraId="410F850A" w14:textId="77777777" w:rsidR="00AC7961" w:rsidRDefault="00AC7961" w:rsidP="00F651E7">
    <w:pPr>
      <w:pStyle w:val="paginering"/>
    </w:pPr>
  </w:p>
  <w:p w14:paraId="410F850B" w14:textId="77777777" w:rsidR="00AC7961" w:rsidRDefault="00AC7961" w:rsidP="00F651E7">
    <w:pPr>
      <w:pStyle w:val="paginering"/>
    </w:pPr>
  </w:p>
  <w:p w14:paraId="410F850C" w14:textId="77777777" w:rsidR="00AC7961" w:rsidRDefault="00AC7961" w:rsidP="00F651E7">
    <w:pPr>
      <w:pStyle w:val="paginering"/>
    </w:pPr>
  </w:p>
  <w:p w14:paraId="410F850D" w14:textId="77777777" w:rsidR="00AC7961" w:rsidRDefault="00AC7961" w:rsidP="00F651E7">
    <w:pPr>
      <w:pStyle w:val="paginering"/>
    </w:pPr>
  </w:p>
  <w:p w14:paraId="410F850E" w14:textId="77777777" w:rsidR="00AC7961" w:rsidRDefault="00AC7961" w:rsidP="00F651E7">
    <w:pPr>
      <w:pStyle w:val="paginering"/>
    </w:pPr>
  </w:p>
  <w:p w14:paraId="410F850F" w14:textId="77777777" w:rsidR="00AC7961" w:rsidRDefault="00AC7961" w:rsidP="00F651E7">
    <w:pPr>
      <w:pStyle w:val="paginering"/>
    </w:pPr>
  </w:p>
  <w:p w14:paraId="410F8510" w14:textId="77777777" w:rsidR="00AC7961" w:rsidRDefault="00AC7961" w:rsidP="00F651E7">
    <w:pPr>
      <w:pStyle w:val="paginering"/>
    </w:pPr>
  </w:p>
  <w:p w14:paraId="410F8511" w14:textId="77777777" w:rsidR="00AC7961" w:rsidRDefault="00AC7961" w:rsidP="00F651E7">
    <w:pPr>
      <w:pStyle w:val="paginering"/>
    </w:pPr>
  </w:p>
  <w:p w14:paraId="410F8512" w14:textId="77777777" w:rsidR="00AC7961" w:rsidRDefault="00AC7961" w:rsidP="00F651E7">
    <w:pPr>
      <w:pStyle w:val="paginering"/>
    </w:pPr>
  </w:p>
  <w:p w14:paraId="410F8513" w14:textId="77777777" w:rsidR="00AC7961" w:rsidRDefault="00AC7961" w:rsidP="00F651E7">
    <w:pPr>
      <w:pStyle w:val="paginering"/>
    </w:pPr>
  </w:p>
  <w:p w14:paraId="410F8514" w14:textId="77777777" w:rsidR="00AC7961" w:rsidRDefault="00AC7961" w:rsidP="00F651E7">
    <w:pPr>
      <w:pStyle w:val="paginering"/>
    </w:pPr>
  </w:p>
  <w:p w14:paraId="410F8515" w14:textId="77777777" w:rsidR="002A0485" w:rsidRDefault="002A0485" w:rsidP="00F651E7">
    <w:pPr>
      <w:pStyle w:val="paginering"/>
    </w:pPr>
    <w:r>
      <w:t xml:space="preserve">pagina </w:t>
    </w:r>
    <w:r w:rsidR="004020DD">
      <w:rPr>
        <w:noProof w:val="0"/>
      </w:rPr>
      <w:fldChar w:fldCharType="begin"/>
    </w:r>
    <w:r w:rsidR="000D0120">
      <w:instrText xml:space="preserve"> PAGE   \* MERGEFORMAT </w:instrText>
    </w:r>
    <w:r w:rsidR="004020DD">
      <w:rPr>
        <w:noProof w:val="0"/>
      </w:rPr>
      <w:fldChar w:fldCharType="separate"/>
    </w:r>
    <w:r w:rsidR="00CF586E">
      <w:t>2</w:t>
    </w:r>
    <w:r w:rsidR="004020DD">
      <w:fldChar w:fldCharType="end"/>
    </w:r>
    <w:r>
      <w:t xml:space="preserve"> van </w:t>
    </w:r>
    <w:fldSimple w:instr="NUMPAGES   \* MERGEFORMAT">
      <w:r w:rsidR="004631B8">
        <w:t>2</w:t>
      </w:r>
    </w:fldSimple>
    <w:r>
      <w:tab/>
    </w:r>
  </w:p>
  <w:p w14:paraId="410F8516" w14:textId="77777777" w:rsidR="002A0485" w:rsidRDefault="002A04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518" w14:textId="77777777" w:rsidR="006A7C85" w:rsidRDefault="00FB382E" w:rsidP="00AC7961">
    <w:pPr>
      <w:pStyle w:val="paginering"/>
    </w:pPr>
    <w:r>
      <w:tab/>
    </w:r>
    <w:sdt>
      <w:sdtPr>
        <w:id w:val="-789278506"/>
        <w:docPartObj>
          <w:docPartGallery w:val="Page Numbers (Top of Page)"/>
          <w:docPartUnique/>
        </w:docPartObj>
      </w:sdtPr>
      <w:sdtContent>
        <w:sdt>
          <w:sdtPr>
            <w:id w:val="92936805"/>
            <w:docPartObj>
              <w:docPartGallery w:val="Page Numbers (Top of Page)"/>
              <w:docPartUnique/>
            </w:docPartObj>
          </w:sdtPr>
          <w:sdtContent>
            <w:r w:rsidR="00EB42B3">
              <w:t xml:space="preserve">pagina </w:t>
            </w:r>
            <w:r w:rsidR="004020DD">
              <w:fldChar w:fldCharType="begin"/>
            </w:r>
            <w:r w:rsidR="000D0120">
              <w:instrText xml:space="preserve"> PAGE   \* MERGEFORMAT </w:instrText>
            </w:r>
            <w:r w:rsidR="004020DD">
              <w:fldChar w:fldCharType="separate"/>
            </w:r>
            <w:r w:rsidR="001C024C">
              <w:t>2</w:t>
            </w:r>
            <w:r w:rsidR="004020DD">
              <w:fldChar w:fldCharType="end"/>
            </w:r>
            <w:r w:rsidR="00EB42B3">
              <w:t xml:space="preserve"> van </w:t>
            </w:r>
            <w:fldSimple w:instr="NUMPAGES  \* Arabic  \* MERGEFORMAT">
              <w:r w:rsidR="001C024C">
                <w:t>2</w:t>
              </w:r>
            </w:fldSimple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51C" w14:textId="01E3BDCA" w:rsidR="00674118" w:rsidRPr="00453056" w:rsidRDefault="00533B30" w:rsidP="00CD22B8">
    <w:pPr>
      <w:pStyle w:val="paginering"/>
    </w:pPr>
    <w:r w:rsidRPr="00F651E7">
      <w:t xml:space="preserve">pagina </w:t>
    </w:r>
    <w:r w:rsidRPr="00F651E7">
      <w:fldChar w:fldCharType="begin"/>
    </w:r>
    <w:r w:rsidRPr="00F651E7">
      <w:instrText xml:space="preserve"> PAGE  \* Arabic  \* MERGEFORMAT </w:instrText>
    </w:r>
    <w:r w:rsidRPr="00F651E7">
      <w:fldChar w:fldCharType="separate"/>
    </w:r>
    <w:r w:rsidR="001C024C">
      <w:t>1</w:t>
    </w:r>
    <w:r w:rsidRPr="00F651E7">
      <w:fldChar w:fldCharType="end"/>
    </w:r>
    <w:r w:rsidRPr="00F651E7">
      <w:t xml:space="preserve"> van </w:t>
    </w:r>
    <w:fldSimple w:instr="NUMPAGES  \* Arabic  \* MERGEFORMAT">
      <w:r w:rsidR="001C024C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5736E" w14:textId="77777777" w:rsidR="00A55BF5" w:rsidRDefault="00A55BF5" w:rsidP="00FF62EE">
      <w:r>
        <w:separator/>
      </w:r>
    </w:p>
  </w:footnote>
  <w:footnote w:type="continuationSeparator" w:id="0">
    <w:p w14:paraId="7CC038AC" w14:textId="77777777" w:rsidR="00A55BF5" w:rsidRDefault="00A55BF5" w:rsidP="00F11703">
      <w:r>
        <w:continuationSeparator/>
      </w:r>
    </w:p>
    <w:p w14:paraId="754B1205" w14:textId="77777777" w:rsidR="00A55BF5" w:rsidRDefault="00A55BF5"/>
  </w:footnote>
  <w:footnote w:type="continuationNotice" w:id="1">
    <w:p w14:paraId="6C516D5A" w14:textId="77777777" w:rsidR="00A55BF5" w:rsidRDefault="00A55BF5"/>
  </w:footnote>
  <w:footnote w:id="2">
    <w:p w14:paraId="130206F2" w14:textId="77777777" w:rsidR="00306F82" w:rsidRDefault="00306F82" w:rsidP="00306F82">
      <w:pPr>
        <w:pStyle w:val="Voetnoottekst"/>
      </w:pPr>
      <w:r>
        <w:rPr>
          <w:rStyle w:val="Voetnootmarkering"/>
        </w:rPr>
        <w:footnoteRef/>
      </w:r>
      <w:r>
        <w:t xml:space="preserve"> conform </w:t>
      </w:r>
      <w:r w:rsidRPr="004D6BF0">
        <w:t xml:space="preserve">artikel </w:t>
      </w:r>
      <w:r>
        <w:t>7, derde lid</w:t>
      </w:r>
      <w:r w:rsidRPr="004D6BF0">
        <w:t xml:space="preserve"> van het besluit van de Vlaamse Regering van 22 maart 2024 over het realisatiegericht instrumentarium</w:t>
      </w:r>
    </w:p>
  </w:footnote>
  <w:footnote w:id="3">
    <w:p w14:paraId="1FD8F0A5" w14:textId="0350EA3A" w:rsidR="002413F9" w:rsidRDefault="002413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5857E3">
        <w:t>conform artikel 11 van het Instrumentendecreet van 26 mei 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519" w14:textId="053CCF78" w:rsidR="00453056" w:rsidRPr="00676FA3" w:rsidRDefault="00453056" w:rsidP="00453056">
    <w:pPr>
      <w:pStyle w:val="HeaderenFooterpagina1"/>
      <w:tabs>
        <w:tab w:val="right" w:pos="9921"/>
      </w:tabs>
      <w:spacing w:after="600"/>
      <w:jc w:val="left"/>
      <w:rPr>
        <w:rStyle w:val="KoptekstChar"/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8BFA8BC0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B05515F"/>
    <w:multiLevelType w:val="multilevel"/>
    <w:tmpl w:val="F9BC6C46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°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F4433"/>
    <w:multiLevelType w:val="hybridMultilevel"/>
    <w:tmpl w:val="3FD41788"/>
    <w:lvl w:ilvl="0" w:tplc="3F30A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0868"/>
    <w:multiLevelType w:val="hybridMultilevel"/>
    <w:tmpl w:val="8F985E36"/>
    <w:lvl w:ilvl="0" w:tplc="979A6E58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85952"/>
    <w:multiLevelType w:val="multilevel"/>
    <w:tmpl w:val="A738B42A"/>
    <w:lvl w:ilvl="0">
      <w:start w:val="1"/>
      <w:numFmt w:val="decimal"/>
      <w:pStyle w:val="Lijstalinea"/>
      <w:lvlText w:val="%1."/>
      <w:lvlJc w:val="left"/>
      <w:pPr>
        <w:ind w:left="425" w:hanging="42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7" w15:restartNumberingAfterBreak="0">
    <w:nsid w:val="3066005D"/>
    <w:multiLevelType w:val="hybridMultilevel"/>
    <w:tmpl w:val="672C8EB8"/>
    <w:lvl w:ilvl="0" w:tplc="4B80CEB6">
      <w:start w:val="1"/>
      <w:numFmt w:val="bullet"/>
      <w:pStyle w:val="Lijstopsomteken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B46763"/>
    <w:multiLevelType w:val="hybridMultilevel"/>
    <w:tmpl w:val="498606DA"/>
    <w:lvl w:ilvl="0" w:tplc="6DB8912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12F61"/>
    <w:multiLevelType w:val="hybridMultilevel"/>
    <w:tmpl w:val="C26A0702"/>
    <w:lvl w:ilvl="0" w:tplc="3536E4D6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22066"/>
    <w:multiLevelType w:val="hybridMultilevel"/>
    <w:tmpl w:val="F7F63230"/>
    <w:lvl w:ilvl="0" w:tplc="06D2EC08">
      <w:start w:val="2"/>
      <w:numFmt w:val="bullet"/>
      <w:lvlText w:val="-"/>
      <w:lvlJc w:val="left"/>
      <w:pPr>
        <w:ind w:left="-1800" w:firstLine="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2" w15:restartNumberingAfterBreak="0">
    <w:nsid w:val="4DD816AC"/>
    <w:multiLevelType w:val="hybridMultilevel"/>
    <w:tmpl w:val="EB18950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5B02E2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030E6"/>
    <w:multiLevelType w:val="hybridMultilevel"/>
    <w:tmpl w:val="662071FA"/>
    <w:lvl w:ilvl="0" w:tplc="3F30A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85613"/>
    <w:multiLevelType w:val="multilevel"/>
    <w:tmpl w:val="FC82A4FC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ascii="Flanders Art Serif" w:hAnsi="Flanders Art Serif" w:hint="default"/>
        <w:b w:val="0"/>
        <w:i w:val="0"/>
        <w:sz w:val="19"/>
        <w:u w:color="15465B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5465B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5465B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8D11FA8"/>
    <w:multiLevelType w:val="hybridMultilevel"/>
    <w:tmpl w:val="474CB9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85161"/>
    <w:multiLevelType w:val="hybridMultilevel"/>
    <w:tmpl w:val="FB9060C0"/>
    <w:lvl w:ilvl="0" w:tplc="16FE945C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9716AD0"/>
    <w:multiLevelType w:val="hybridMultilevel"/>
    <w:tmpl w:val="03A8B1B0"/>
    <w:lvl w:ilvl="0" w:tplc="3F30A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A4CC9"/>
    <w:multiLevelType w:val="hybridMultilevel"/>
    <w:tmpl w:val="A94A10EC"/>
    <w:lvl w:ilvl="0" w:tplc="635895E4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70B472DD"/>
    <w:multiLevelType w:val="multilevel"/>
    <w:tmpl w:val="75DC0A5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3B2DB1"/>
    <w:multiLevelType w:val="hybridMultilevel"/>
    <w:tmpl w:val="4684A732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3F30A6B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0751212">
    <w:abstractNumId w:val="0"/>
  </w:num>
  <w:num w:numId="2" w16cid:durableId="1464730891">
    <w:abstractNumId w:val="15"/>
  </w:num>
  <w:num w:numId="3" w16cid:durableId="2023362524">
    <w:abstractNumId w:val="10"/>
  </w:num>
  <w:num w:numId="4" w16cid:durableId="322441380">
    <w:abstractNumId w:val="9"/>
  </w:num>
  <w:num w:numId="5" w16cid:durableId="1318458046">
    <w:abstractNumId w:val="4"/>
  </w:num>
  <w:num w:numId="6" w16cid:durableId="1990555357">
    <w:abstractNumId w:val="13"/>
  </w:num>
  <w:num w:numId="7" w16cid:durableId="813372665">
    <w:abstractNumId w:val="20"/>
  </w:num>
  <w:num w:numId="8" w16cid:durableId="227345111">
    <w:abstractNumId w:val="17"/>
  </w:num>
  <w:num w:numId="9" w16cid:durableId="529685010">
    <w:abstractNumId w:val="1"/>
  </w:num>
  <w:num w:numId="10" w16cid:durableId="2114863544">
    <w:abstractNumId w:val="19"/>
  </w:num>
  <w:num w:numId="11" w16cid:durableId="2141341685">
    <w:abstractNumId w:val="5"/>
  </w:num>
  <w:num w:numId="12" w16cid:durableId="845752434">
    <w:abstractNumId w:val="6"/>
  </w:num>
  <w:num w:numId="13" w16cid:durableId="29185770">
    <w:abstractNumId w:val="8"/>
  </w:num>
  <w:num w:numId="14" w16cid:durableId="472140014">
    <w:abstractNumId w:val="11"/>
  </w:num>
  <w:num w:numId="15" w16cid:durableId="1217156209">
    <w:abstractNumId w:val="7"/>
  </w:num>
  <w:num w:numId="16" w16cid:durableId="629475345">
    <w:abstractNumId w:val="21"/>
  </w:num>
  <w:num w:numId="17" w16cid:durableId="1320110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747346">
    <w:abstractNumId w:val="6"/>
  </w:num>
  <w:num w:numId="19" w16cid:durableId="1775318851">
    <w:abstractNumId w:val="12"/>
  </w:num>
  <w:num w:numId="20" w16cid:durableId="1094590521">
    <w:abstractNumId w:val="14"/>
  </w:num>
  <w:num w:numId="21" w16cid:durableId="261299735">
    <w:abstractNumId w:val="2"/>
  </w:num>
  <w:num w:numId="22" w16cid:durableId="1693336469">
    <w:abstractNumId w:val="18"/>
  </w:num>
  <w:num w:numId="23" w16cid:durableId="1868785411">
    <w:abstractNumId w:val="3"/>
  </w:num>
  <w:num w:numId="24" w16cid:durableId="10303538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ocumentProtection w:edit="forms" w:enforcement="0"/>
  <w:defaultTabStop w:val="720"/>
  <w:hyphenationZone w:val="357"/>
  <w:drawingGridHorizontalSpacing w:val="110"/>
  <w:displayHorizontalDrawingGridEvery w:val="2"/>
  <w:characterSpacingControl w:val="doNotCompress"/>
  <w:hdrShapeDefaults>
    <o:shapedefaults v:ext="edit" spidmax="2050"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B8"/>
    <w:rsid w:val="0000298C"/>
    <w:rsid w:val="000054DD"/>
    <w:rsid w:val="000078AC"/>
    <w:rsid w:val="0001029C"/>
    <w:rsid w:val="0001276E"/>
    <w:rsid w:val="000142E6"/>
    <w:rsid w:val="00014916"/>
    <w:rsid w:val="0001521F"/>
    <w:rsid w:val="00020494"/>
    <w:rsid w:val="00024A79"/>
    <w:rsid w:val="000320C6"/>
    <w:rsid w:val="00035CCB"/>
    <w:rsid w:val="00036BE9"/>
    <w:rsid w:val="000412F7"/>
    <w:rsid w:val="00042A43"/>
    <w:rsid w:val="00042A95"/>
    <w:rsid w:val="0004315F"/>
    <w:rsid w:val="00043C2A"/>
    <w:rsid w:val="00046CFD"/>
    <w:rsid w:val="00051671"/>
    <w:rsid w:val="0005184E"/>
    <w:rsid w:val="000525CB"/>
    <w:rsid w:val="000541F0"/>
    <w:rsid w:val="000555B8"/>
    <w:rsid w:val="00061797"/>
    <w:rsid w:val="00061C13"/>
    <w:rsid w:val="00066877"/>
    <w:rsid w:val="00066F0D"/>
    <w:rsid w:val="000703EE"/>
    <w:rsid w:val="0007155E"/>
    <w:rsid w:val="0007328C"/>
    <w:rsid w:val="00073792"/>
    <w:rsid w:val="00073A61"/>
    <w:rsid w:val="00076559"/>
    <w:rsid w:val="00076819"/>
    <w:rsid w:val="000838A8"/>
    <w:rsid w:val="00092F97"/>
    <w:rsid w:val="000933E6"/>
    <w:rsid w:val="00094CF2"/>
    <w:rsid w:val="00097E57"/>
    <w:rsid w:val="000A4A2D"/>
    <w:rsid w:val="000A56E5"/>
    <w:rsid w:val="000A5B07"/>
    <w:rsid w:val="000A6760"/>
    <w:rsid w:val="000A72CC"/>
    <w:rsid w:val="000B371D"/>
    <w:rsid w:val="000B702C"/>
    <w:rsid w:val="000C0E75"/>
    <w:rsid w:val="000C4B16"/>
    <w:rsid w:val="000C79CB"/>
    <w:rsid w:val="000D0120"/>
    <w:rsid w:val="000D63A1"/>
    <w:rsid w:val="000E2A97"/>
    <w:rsid w:val="000E6DBB"/>
    <w:rsid w:val="000F321E"/>
    <w:rsid w:val="000F33ED"/>
    <w:rsid w:val="000F492D"/>
    <w:rsid w:val="00101D2B"/>
    <w:rsid w:val="00102478"/>
    <w:rsid w:val="00102763"/>
    <w:rsid w:val="00103439"/>
    <w:rsid w:val="00104460"/>
    <w:rsid w:val="001100D3"/>
    <w:rsid w:val="00110622"/>
    <w:rsid w:val="00110BF7"/>
    <w:rsid w:val="001120C7"/>
    <w:rsid w:val="00114DF7"/>
    <w:rsid w:val="00117227"/>
    <w:rsid w:val="001201D4"/>
    <w:rsid w:val="001206CD"/>
    <w:rsid w:val="00122679"/>
    <w:rsid w:val="001242B1"/>
    <w:rsid w:val="0012517D"/>
    <w:rsid w:val="00127B13"/>
    <w:rsid w:val="00127C71"/>
    <w:rsid w:val="001329EA"/>
    <w:rsid w:val="0013336D"/>
    <w:rsid w:val="00140D1F"/>
    <w:rsid w:val="0014158D"/>
    <w:rsid w:val="00141C18"/>
    <w:rsid w:val="001422F6"/>
    <w:rsid w:val="00143A56"/>
    <w:rsid w:val="00145D71"/>
    <w:rsid w:val="001470F3"/>
    <w:rsid w:val="00147C37"/>
    <w:rsid w:val="00150622"/>
    <w:rsid w:val="00151020"/>
    <w:rsid w:val="00151337"/>
    <w:rsid w:val="00152668"/>
    <w:rsid w:val="00154B83"/>
    <w:rsid w:val="00154FA3"/>
    <w:rsid w:val="00155CD6"/>
    <w:rsid w:val="001573BA"/>
    <w:rsid w:val="001574E8"/>
    <w:rsid w:val="001601AB"/>
    <w:rsid w:val="0016113D"/>
    <w:rsid w:val="001619D1"/>
    <w:rsid w:val="00161D8D"/>
    <w:rsid w:val="00164991"/>
    <w:rsid w:val="00166ACA"/>
    <w:rsid w:val="001713C5"/>
    <w:rsid w:val="001748C9"/>
    <w:rsid w:val="00175655"/>
    <w:rsid w:val="0017683B"/>
    <w:rsid w:val="00176D95"/>
    <w:rsid w:val="00180DBF"/>
    <w:rsid w:val="001823A9"/>
    <w:rsid w:val="001840A5"/>
    <w:rsid w:val="00191601"/>
    <w:rsid w:val="001916BB"/>
    <w:rsid w:val="00192346"/>
    <w:rsid w:val="00196709"/>
    <w:rsid w:val="001977AF"/>
    <w:rsid w:val="001A5EC0"/>
    <w:rsid w:val="001B2A33"/>
    <w:rsid w:val="001B3DEB"/>
    <w:rsid w:val="001B4005"/>
    <w:rsid w:val="001B55B0"/>
    <w:rsid w:val="001B6DFD"/>
    <w:rsid w:val="001B763D"/>
    <w:rsid w:val="001B7FD0"/>
    <w:rsid w:val="001C024C"/>
    <w:rsid w:val="001C1358"/>
    <w:rsid w:val="001C1AFD"/>
    <w:rsid w:val="001C1C2B"/>
    <w:rsid w:val="001C5264"/>
    <w:rsid w:val="001C53DE"/>
    <w:rsid w:val="001C6715"/>
    <w:rsid w:val="001C7499"/>
    <w:rsid w:val="001E1902"/>
    <w:rsid w:val="001E21B0"/>
    <w:rsid w:val="001F1E85"/>
    <w:rsid w:val="001F2899"/>
    <w:rsid w:val="00201393"/>
    <w:rsid w:val="00203951"/>
    <w:rsid w:val="002062CE"/>
    <w:rsid w:val="002078D6"/>
    <w:rsid w:val="00211E2E"/>
    <w:rsid w:val="00212156"/>
    <w:rsid w:val="00213801"/>
    <w:rsid w:val="00216008"/>
    <w:rsid w:val="002164D8"/>
    <w:rsid w:val="00221A5D"/>
    <w:rsid w:val="00223C81"/>
    <w:rsid w:val="00224DE0"/>
    <w:rsid w:val="00225E25"/>
    <w:rsid w:val="00226979"/>
    <w:rsid w:val="00233B62"/>
    <w:rsid w:val="00234846"/>
    <w:rsid w:val="002375B3"/>
    <w:rsid w:val="002413F9"/>
    <w:rsid w:val="00241E4E"/>
    <w:rsid w:val="002420A5"/>
    <w:rsid w:val="00242B1C"/>
    <w:rsid w:val="002469F6"/>
    <w:rsid w:val="00246B94"/>
    <w:rsid w:val="00246CDC"/>
    <w:rsid w:val="00246F4E"/>
    <w:rsid w:val="00260660"/>
    <w:rsid w:val="0026149B"/>
    <w:rsid w:val="00261A43"/>
    <w:rsid w:val="002645BC"/>
    <w:rsid w:val="002656C9"/>
    <w:rsid w:val="0026675A"/>
    <w:rsid w:val="00270452"/>
    <w:rsid w:val="002731D9"/>
    <w:rsid w:val="002735F8"/>
    <w:rsid w:val="00276AA8"/>
    <w:rsid w:val="0028049B"/>
    <w:rsid w:val="00282E64"/>
    <w:rsid w:val="002839FD"/>
    <w:rsid w:val="00283D38"/>
    <w:rsid w:val="00284DB7"/>
    <w:rsid w:val="00291A2D"/>
    <w:rsid w:val="0029669C"/>
    <w:rsid w:val="002968CC"/>
    <w:rsid w:val="002A00C2"/>
    <w:rsid w:val="002A0485"/>
    <w:rsid w:val="002A0487"/>
    <w:rsid w:val="002A0731"/>
    <w:rsid w:val="002A1F6F"/>
    <w:rsid w:val="002A628C"/>
    <w:rsid w:val="002A6A94"/>
    <w:rsid w:val="002B1570"/>
    <w:rsid w:val="002B1A4D"/>
    <w:rsid w:val="002B3261"/>
    <w:rsid w:val="002B3532"/>
    <w:rsid w:val="002B5515"/>
    <w:rsid w:val="002C4AF8"/>
    <w:rsid w:val="002C58E8"/>
    <w:rsid w:val="002C7A4B"/>
    <w:rsid w:val="002D2F73"/>
    <w:rsid w:val="002E105E"/>
    <w:rsid w:val="002E6187"/>
    <w:rsid w:val="002F0C62"/>
    <w:rsid w:val="002F0CA9"/>
    <w:rsid w:val="002F3867"/>
    <w:rsid w:val="002F5A4E"/>
    <w:rsid w:val="002F631F"/>
    <w:rsid w:val="002F6BBD"/>
    <w:rsid w:val="002F76CC"/>
    <w:rsid w:val="003029EF"/>
    <w:rsid w:val="003042A4"/>
    <w:rsid w:val="00304E76"/>
    <w:rsid w:val="00305917"/>
    <w:rsid w:val="00305A7D"/>
    <w:rsid w:val="003061C7"/>
    <w:rsid w:val="00306F82"/>
    <w:rsid w:val="003103C9"/>
    <w:rsid w:val="0031401E"/>
    <w:rsid w:val="003144B1"/>
    <w:rsid w:val="003149F8"/>
    <w:rsid w:val="003172CE"/>
    <w:rsid w:val="00317B2E"/>
    <w:rsid w:val="003269A0"/>
    <w:rsid w:val="0033238F"/>
    <w:rsid w:val="00333586"/>
    <w:rsid w:val="00333B5C"/>
    <w:rsid w:val="0033419B"/>
    <w:rsid w:val="00336051"/>
    <w:rsid w:val="00336226"/>
    <w:rsid w:val="003405B6"/>
    <w:rsid w:val="003434C2"/>
    <w:rsid w:val="00344959"/>
    <w:rsid w:val="0034677B"/>
    <w:rsid w:val="00347999"/>
    <w:rsid w:val="003479B7"/>
    <w:rsid w:val="00350BE4"/>
    <w:rsid w:val="003535E4"/>
    <w:rsid w:val="00353C5B"/>
    <w:rsid w:val="00355DDC"/>
    <w:rsid w:val="003565C3"/>
    <w:rsid w:val="00356CE5"/>
    <w:rsid w:val="003603B3"/>
    <w:rsid w:val="003610E4"/>
    <w:rsid w:val="0036115B"/>
    <w:rsid w:val="00361F03"/>
    <w:rsid w:val="00362C69"/>
    <w:rsid w:val="003635B7"/>
    <w:rsid w:val="00366C16"/>
    <w:rsid w:val="003701F1"/>
    <w:rsid w:val="00370899"/>
    <w:rsid w:val="0037274D"/>
    <w:rsid w:val="0038079C"/>
    <w:rsid w:val="00380BE1"/>
    <w:rsid w:val="00383234"/>
    <w:rsid w:val="00385B86"/>
    <w:rsid w:val="00387520"/>
    <w:rsid w:val="00394C51"/>
    <w:rsid w:val="003976F5"/>
    <w:rsid w:val="003A389B"/>
    <w:rsid w:val="003A4BBB"/>
    <w:rsid w:val="003A4FDF"/>
    <w:rsid w:val="003A6CC7"/>
    <w:rsid w:val="003A7D2C"/>
    <w:rsid w:val="003A7FAE"/>
    <w:rsid w:val="003B5CBE"/>
    <w:rsid w:val="003B60B4"/>
    <w:rsid w:val="003B7084"/>
    <w:rsid w:val="003C0BBA"/>
    <w:rsid w:val="003C0F39"/>
    <w:rsid w:val="003C1926"/>
    <w:rsid w:val="003C3A1A"/>
    <w:rsid w:val="003C7B1B"/>
    <w:rsid w:val="003D1F73"/>
    <w:rsid w:val="003D3D73"/>
    <w:rsid w:val="003D432B"/>
    <w:rsid w:val="003D7DA2"/>
    <w:rsid w:val="003E055F"/>
    <w:rsid w:val="003E0C51"/>
    <w:rsid w:val="003E1DA5"/>
    <w:rsid w:val="003E3B8C"/>
    <w:rsid w:val="003E43F5"/>
    <w:rsid w:val="003E44FD"/>
    <w:rsid w:val="003E465C"/>
    <w:rsid w:val="003F2425"/>
    <w:rsid w:val="003F2C42"/>
    <w:rsid w:val="004020DD"/>
    <w:rsid w:val="00402333"/>
    <w:rsid w:val="004039C3"/>
    <w:rsid w:val="00403A90"/>
    <w:rsid w:val="0041230E"/>
    <w:rsid w:val="00415B33"/>
    <w:rsid w:val="00417C11"/>
    <w:rsid w:val="00420821"/>
    <w:rsid w:val="00420B5C"/>
    <w:rsid w:val="00421D2B"/>
    <w:rsid w:val="00422EB7"/>
    <w:rsid w:val="004235EC"/>
    <w:rsid w:val="00424666"/>
    <w:rsid w:val="004250BE"/>
    <w:rsid w:val="00426B00"/>
    <w:rsid w:val="00427CBC"/>
    <w:rsid w:val="00430EE8"/>
    <w:rsid w:val="0043161C"/>
    <w:rsid w:val="00442617"/>
    <w:rsid w:val="00443225"/>
    <w:rsid w:val="00444C33"/>
    <w:rsid w:val="0044561A"/>
    <w:rsid w:val="00445CAA"/>
    <w:rsid w:val="00446A3B"/>
    <w:rsid w:val="00446C04"/>
    <w:rsid w:val="00450110"/>
    <w:rsid w:val="00452955"/>
    <w:rsid w:val="00453056"/>
    <w:rsid w:val="00455F4A"/>
    <w:rsid w:val="004631B8"/>
    <w:rsid w:val="0046468E"/>
    <w:rsid w:val="00465CC2"/>
    <w:rsid w:val="00467455"/>
    <w:rsid w:val="00473600"/>
    <w:rsid w:val="00473FE6"/>
    <w:rsid w:val="00474F18"/>
    <w:rsid w:val="0048136A"/>
    <w:rsid w:val="004839A3"/>
    <w:rsid w:val="004848EC"/>
    <w:rsid w:val="00485786"/>
    <w:rsid w:val="004861A6"/>
    <w:rsid w:val="00490796"/>
    <w:rsid w:val="00493B8A"/>
    <w:rsid w:val="00493C4C"/>
    <w:rsid w:val="00495FD5"/>
    <w:rsid w:val="0049605C"/>
    <w:rsid w:val="00497363"/>
    <w:rsid w:val="00497E20"/>
    <w:rsid w:val="004A537C"/>
    <w:rsid w:val="004A757D"/>
    <w:rsid w:val="004B0F28"/>
    <w:rsid w:val="004B35AB"/>
    <w:rsid w:val="004B3BA8"/>
    <w:rsid w:val="004B56C3"/>
    <w:rsid w:val="004C03F8"/>
    <w:rsid w:val="004C1885"/>
    <w:rsid w:val="004C1D8C"/>
    <w:rsid w:val="004C268C"/>
    <w:rsid w:val="004C6057"/>
    <w:rsid w:val="004C6D48"/>
    <w:rsid w:val="004D1A97"/>
    <w:rsid w:val="004D5410"/>
    <w:rsid w:val="004D5E00"/>
    <w:rsid w:val="004D6BF0"/>
    <w:rsid w:val="004D6D69"/>
    <w:rsid w:val="004E0836"/>
    <w:rsid w:val="004E2663"/>
    <w:rsid w:val="004E2D01"/>
    <w:rsid w:val="004E4011"/>
    <w:rsid w:val="004F0565"/>
    <w:rsid w:val="004F0DCF"/>
    <w:rsid w:val="004F1617"/>
    <w:rsid w:val="004F2582"/>
    <w:rsid w:val="004F40D0"/>
    <w:rsid w:val="0050447A"/>
    <w:rsid w:val="005045B3"/>
    <w:rsid w:val="00504678"/>
    <w:rsid w:val="00510DA8"/>
    <w:rsid w:val="00511A25"/>
    <w:rsid w:val="0051544B"/>
    <w:rsid w:val="00523072"/>
    <w:rsid w:val="00523FF2"/>
    <w:rsid w:val="005301DE"/>
    <w:rsid w:val="00530958"/>
    <w:rsid w:val="0053114A"/>
    <w:rsid w:val="00531B49"/>
    <w:rsid w:val="00533B30"/>
    <w:rsid w:val="00535B46"/>
    <w:rsid w:val="00536E3A"/>
    <w:rsid w:val="005405F6"/>
    <w:rsid w:val="00540EA7"/>
    <w:rsid w:val="005431D9"/>
    <w:rsid w:val="005440B6"/>
    <w:rsid w:val="0054417F"/>
    <w:rsid w:val="00544516"/>
    <w:rsid w:val="0054652D"/>
    <w:rsid w:val="00550352"/>
    <w:rsid w:val="00553CF2"/>
    <w:rsid w:val="0055557A"/>
    <w:rsid w:val="00556EFA"/>
    <w:rsid w:val="005579D3"/>
    <w:rsid w:val="0056161C"/>
    <w:rsid w:val="005616B0"/>
    <w:rsid w:val="00563B5E"/>
    <w:rsid w:val="00570C1F"/>
    <w:rsid w:val="005747C4"/>
    <w:rsid w:val="00575113"/>
    <w:rsid w:val="005754AB"/>
    <w:rsid w:val="005771C2"/>
    <w:rsid w:val="005854B3"/>
    <w:rsid w:val="005857E3"/>
    <w:rsid w:val="00586ABA"/>
    <w:rsid w:val="00587F7E"/>
    <w:rsid w:val="00590D78"/>
    <w:rsid w:val="005921F6"/>
    <w:rsid w:val="0059596C"/>
    <w:rsid w:val="00597265"/>
    <w:rsid w:val="005A30E3"/>
    <w:rsid w:val="005A3CB1"/>
    <w:rsid w:val="005A3FED"/>
    <w:rsid w:val="005B3BCF"/>
    <w:rsid w:val="005B5018"/>
    <w:rsid w:val="005B7EB1"/>
    <w:rsid w:val="005C0B28"/>
    <w:rsid w:val="005C1F94"/>
    <w:rsid w:val="005C51CA"/>
    <w:rsid w:val="005C73AA"/>
    <w:rsid w:val="005D3EFE"/>
    <w:rsid w:val="005E1D9E"/>
    <w:rsid w:val="005E279A"/>
    <w:rsid w:val="005E4738"/>
    <w:rsid w:val="005F0A01"/>
    <w:rsid w:val="005F552D"/>
    <w:rsid w:val="005F6354"/>
    <w:rsid w:val="006048DF"/>
    <w:rsid w:val="0060521D"/>
    <w:rsid w:val="00607499"/>
    <w:rsid w:val="006079D3"/>
    <w:rsid w:val="006105AE"/>
    <w:rsid w:val="00610DB5"/>
    <w:rsid w:val="006112CB"/>
    <w:rsid w:val="0061150B"/>
    <w:rsid w:val="00612425"/>
    <w:rsid w:val="00615D51"/>
    <w:rsid w:val="006170B8"/>
    <w:rsid w:val="00617A22"/>
    <w:rsid w:val="006212D3"/>
    <w:rsid w:val="00621514"/>
    <w:rsid w:val="00622721"/>
    <w:rsid w:val="00622A9D"/>
    <w:rsid w:val="006245B3"/>
    <w:rsid w:val="006248C3"/>
    <w:rsid w:val="00626BA5"/>
    <w:rsid w:val="006324F6"/>
    <w:rsid w:val="00635C44"/>
    <w:rsid w:val="00636AA9"/>
    <w:rsid w:val="00637AAF"/>
    <w:rsid w:val="006405E5"/>
    <w:rsid w:val="00641584"/>
    <w:rsid w:val="0064356F"/>
    <w:rsid w:val="00644224"/>
    <w:rsid w:val="00644697"/>
    <w:rsid w:val="00644F64"/>
    <w:rsid w:val="0064613A"/>
    <w:rsid w:val="00650420"/>
    <w:rsid w:val="00652131"/>
    <w:rsid w:val="006532AC"/>
    <w:rsid w:val="00656391"/>
    <w:rsid w:val="006569B0"/>
    <w:rsid w:val="0066028D"/>
    <w:rsid w:val="00660A56"/>
    <w:rsid w:val="0066130C"/>
    <w:rsid w:val="00663341"/>
    <w:rsid w:val="00663388"/>
    <w:rsid w:val="0066338E"/>
    <w:rsid w:val="00670652"/>
    <w:rsid w:val="0067094F"/>
    <w:rsid w:val="00671964"/>
    <w:rsid w:val="00674118"/>
    <w:rsid w:val="00674C1E"/>
    <w:rsid w:val="00676435"/>
    <w:rsid w:val="00677685"/>
    <w:rsid w:val="006819ED"/>
    <w:rsid w:val="00686470"/>
    <w:rsid w:val="00691CA4"/>
    <w:rsid w:val="00693872"/>
    <w:rsid w:val="006952BA"/>
    <w:rsid w:val="006A4156"/>
    <w:rsid w:val="006A5C59"/>
    <w:rsid w:val="006A6BDA"/>
    <w:rsid w:val="006A7432"/>
    <w:rsid w:val="006A7C85"/>
    <w:rsid w:val="006B6FA6"/>
    <w:rsid w:val="006B7B4B"/>
    <w:rsid w:val="006C04AF"/>
    <w:rsid w:val="006C3F3F"/>
    <w:rsid w:val="006C463B"/>
    <w:rsid w:val="006C584B"/>
    <w:rsid w:val="006C6D9C"/>
    <w:rsid w:val="006D24ED"/>
    <w:rsid w:val="006D5E26"/>
    <w:rsid w:val="006E32DB"/>
    <w:rsid w:val="006E6272"/>
    <w:rsid w:val="006E68B8"/>
    <w:rsid w:val="006E7367"/>
    <w:rsid w:val="006F1037"/>
    <w:rsid w:val="006F281D"/>
    <w:rsid w:val="006F4F2E"/>
    <w:rsid w:val="006F592C"/>
    <w:rsid w:val="006F7AC7"/>
    <w:rsid w:val="00700403"/>
    <w:rsid w:val="00702B0F"/>
    <w:rsid w:val="00702E91"/>
    <w:rsid w:val="007063C6"/>
    <w:rsid w:val="00707A77"/>
    <w:rsid w:val="0071198D"/>
    <w:rsid w:val="0071200A"/>
    <w:rsid w:val="00713860"/>
    <w:rsid w:val="0071453B"/>
    <w:rsid w:val="00714BED"/>
    <w:rsid w:val="00716A8A"/>
    <w:rsid w:val="00720F0F"/>
    <w:rsid w:val="00723D49"/>
    <w:rsid w:val="007337A1"/>
    <w:rsid w:val="00734148"/>
    <w:rsid w:val="00734B64"/>
    <w:rsid w:val="00735DC5"/>
    <w:rsid w:val="00744CC5"/>
    <w:rsid w:val="0074539C"/>
    <w:rsid w:val="00751A58"/>
    <w:rsid w:val="00756299"/>
    <w:rsid w:val="007633C1"/>
    <w:rsid w:val="0076386D"/>
    <w:rsid w:val="00766867"/>
    <w:rsid w:val="00772274"/>
    <w:rsid w:val="00773D94"/>
    <w:rsid w:val="007747F3"/>
    <w:rsid w:val="0077546F"/>
    <w:rsid w:val="0078390D"/>
    <w:rsid w:val="0078637F"/>
    <w:rsid w:val="007864D8"/>
    <w:rsid w:val="00786E35"/>
    <w:rsid w:val="00790F02"/>
    <w:rsid w:val="00791072"/>
    <w:rsid w:val="00792ACD"/>
    <w:rsid w:val="00795969"/>
    <w:rsid w:val="00796321"/>
    <w:rsid w:val="00796B25"/>
    <w:rsid w:val="007A33BD"/>
    <w:rsid w:val="007A6337"/>
    <w:rsid w:val="007A6934"/>
    <w:rsid w:val="007B05B1"/>
    <w:rsid w:val="007B61D5"/>
    <w:rsid w:val="007C280E"/>
    <w:rsid w:val="007C517E"/>
    <w:rsid w:val="007D0CA7"/>
    <w:rsid w:val="007D2287"/>
    <w:rsid w:val="007D487E"/>
    <w:rsid w:val="007D4C0D"/>
    <w:rsid w:val="007D69CA"/>
    <w:rsid w:val="007E0C18"/>
    <w:rsid w:val="007E24D1"/>
    <w:rsid w:val="007E38A2"/>
    <w:rsid w:val="007E3904"/>
    <w:rsid w:val="007E57CF"/>
    <w:rsid w:val="007E5EB6"/>
    <w:rsid w:val="007E6703"/>
    <w:rsid w:val="007E74F3"/>
    <w:rsid w:val="007F24FC"/>
    <w:rsid w:val="007F7CF3"/>
    <w:rsid w:val="008041E1"/>
    <w:rsid w:val="00805208"/>
    <w:rsid w:val="00807711"/>
    <w:rsid w:val="00813BBA"/>
    <w:rsid w:val="0081469E"/>
    <w:rsid w:val="008206AA"/>
    <w:rsid w:val="00820DDF"/>
    <w:rsid w:val="00821482"/>
    <w:rsid w:val="00822071"/>
    <w:rsid w:val="00822926"/>
    <w:rsid w:val="00827F54"/>
    <w:rsid w:val="00830C69"/>
    <w:rsid w:val="008340FD"/>
    <w:rsid w:val="00840E4D"/>
    <w:rsid w:val="0084753B"/>
    <w:rsid w:val="00854EE7"/>
    <w:rsid w:val="0085502F"/>
    <w:rsid w:val="00855643"/>
    <w:rsid w:val="00870DEC"/>
    <w:rsid w:val="00872130"/>
    <w:rsid w:val="00876E46"/>
    <w:rsid w:val="0088088A"/>
    <w:rsid w:val="00880897"/>
    <w:rsid w:val="00891FD9"/>
    <w:rsid w:val="00894909"/>
    <w:rsid w:val="0089768F"/>
    <w:rsid w:val="008A0CEB"/>
    <w:rsid w:val="008A2C2C"/>
    <w:rsid w:val="008A6DB7"/>
    <w:rsid w:val="008A778B"/>
    <w:rsid w:val="008B2654"/>
    <w:rsid w:val="008B28ED"/>
    <w:rsid w:val="008B3240"/>
    <w:rsid w:val="008B6D2F"/>
    <w:rsid w:val="008C02CE"/>
    <w:rsid w:val="008C08B3"/>
    <w:rsid w:val="008C0ED5"/>
    <w:rsid w:val="008C166C"/>
    <w:rsid w:val="008C1C2B"/>
    <w:rsid w:val="008C4371"/>
    <w:rsid w:val="008D071B"/>
    <w:rsid w:val="008D29FC"/>
    <w:rsid w:val="008D2C7D"/>
    <w:rsid w:val="008D3B67"/>
    <w:rsid w:val="008D488C"/>
    <w:rsid w:val="008D53C5"/>
    <w:rsid w:val="008D7CDA"/>
    <w:rsid w:val="008E1C58"/>
    <w:rsid w:val="008F4AB2"/>
    <w:rsid w:val="008F5095"/>
    <w:rsid w:val="008F52CE"/>
    <w:rsid w:val="008F5682"/>
    <w:rsid w:val="008F5F4A"/>
    <w:rsid w:val="0090257E"/>
    <w:rsid w:val="00903822"/>
    <w:rsid w:val="0090684E"/>
    <w:rsid w:val="00906BBD"/>
    <w:rsid w:val="00910197"/>
    <w:rsid w:val="009113C0"/>
    <w:rsid w:val="00915952"/>
    <w:rsid w:val="00916630"/>
    <w:rsid w:val="009174A7"/>
    <w:rsid w:val="0092177A"/>
    <w:rsid w:val="00922DCA"/>
    <w:rsid w:val="00923C27"/>
    <w:rsid w:val="00924965"/>
    <w:rsid w:val="00925BF3"/>
    <w:rsid w:val="00931955"/>
    <w:rsid w:val="00932353"/>
    <w:rsid w:val="00932F94"/>
    <w:rsid w:val="00935F13"/>
    <w:rsid w:val="00936F39"/>
    <w:rsid w:val="00937D3F"/>
    <w:rsid w:val="00942739"/>
    <w:rsid w:val="0094274A"/>
    <w:rsid w:val="00943490"/>
    <w:rsid w:val="0095037A"/>
    <w:rsid w:val="00950553"/>
    <w:rsid w:val="009533D8"/>
    <w:rsid w:val="00957ABD"/>
    <w:rsid w:val="009610D1"/>
    <w:rsid w:val="0096112C"/>
    <w:rsid w:val="00966D2A"/>
    <w:rsid w:val="00972E70"/>
    <w:rsid w:val="00976995"/>
    <w:rsid w:val="00976DF1"/>
    <w:rsid w:val="00982905"/>
    <w:rsid w:val="009842AA"/>
    <w:rsid w:val="009847C1"/>
    <w:rsid w:val="009861B0"/>
    <w:rsid w:val="00986427"/>
    <w:rsid w:val="00991259"/>
    <w:rsid w:val="0099220C"/>
    <w:rsid w:val="00993B81"/>
    <w:rsid w:val="00994446"/>
    <w:rsid w:val="009951F8"/>
    <w:rsid w:val="009A0E5E"/>
    <w:rsid w:val="009A488A"/>
    <w:rsid w:val="009A578A"/>
    <w:rsid w:val="009B11A9"/>
    <w:rsid w:val="009B3349"/>
    <w:rsid w:val="009B37B0"/>
    <w:rsid w:val="009B4AB4"/>
    <w:rsid w:val="009B4EA4"/>
    <w:rsid w:val="009B7279"/>
    <w:rsid w:val="009B77F4"/>
    <w:rsid w:val="009C0714"/>
    <w:rsid w:val="009C0C8A"/>
    <w:rsid w:val="009C41BE"/>
    <w:rsid w:val="009C4B9B"/>
    <w:rsid w:val="009C6C2D"/>
    <w:rsid w:val="009D0783"/>
    <w:rsid w:val="009D1DD6"/>
    <w:rsid w:val="009D1EEF"/>
    <w:rsid w:val="009D3024"/>
    <w:rsid w:val="009D366E"/>
    <w:rsid w:val="009D47BF"/>
    <w:rsid w:val="009D627A"/>
    <w:rsid w:val="009D6B04"/>
    <w:rsid w:val="009E34CB"/>
    <w:rsid w:val="009E36A2"/>
    <w:rsid w:val="009E4CD6"/>
    <w:rsid w:val="009E4F33"/>
    <w:rsid w:val="009E6293"/>
    <w:rsid w:val="009E6A32"/>
    <w:rsid w:val="009E7735"/>
    <w:rsid w:val="009F139B"/>
    <w:rsid w:val="009F5255"/>
    <w:rsid w:val="009F5C56"/>
    <w:rsid w:val="009F63C0"/>
    <w:rsid w:val="009F6E36"/>
    <w:rsid w:val="009F72DC"/>
    <w:rsid w:val="00A03A0D"/>
    <w:rsid w:val="00A22FB4"/>
    <w:rsid w:val="00A234AD"/>
    <w:rsid w:val="00A2375E"/>
    <w:rsid w:val="00A3130A"/>
    <w:rsid w:val="00A32642"/>
    <w:rsid w:val="00A415F8"/>
    <w:rsid w:val="00A44FFE"/>
    <w:rsid w:val="00A4500E"/>
    <w:rsid w:val="00A4661C"/>
    <w:rsid w:val="00A47874"/>
    <w:rsid w:val="00A47E0E"/>
    <w:rsid w:val="00A47ED0"/>
    <w:rsid w:val="00A52DA0"/>
    <w:rsid w:val="00A52E91"/>
    <w:rsid w:val="00A549D4"/>
    <w:rsid w:val="00A55BF5"/>
    <w:rsid w:val="00A5641B"/>
    <w:rsid w:val="00A6545E"/>
    <w:rsid w:val="00A666AF"/>
    <w:rsid w:val="00A6670E"/>
    <w:rsid w:val="00A737EB"/>
    <w:rsid w:val="00A804C6"/>
    <w:rsid w:val="00A87297"/>
    <w:rsid w:val="00A97139"/>
    <w:rsid w:val="00AA234E"/>
    <w:rsid w:val="00AA2737"/>
    <w:rsid w:val="00AA7A86"/>
    <w:rsid w:val="00AB2003"/>
    <w:rsid w:val="00AB2680"/>
    <w:rsid w:val="00AB4A0E"/>
    <w:rsid w:val="00AB4F86"/>
    <w:rsid w:val="00AB4FF5"/>
    <w:rsid w:val="00AB51C4"/>
    <w:rsid w:val="00AC0A64"/>
    <w:rsid w:val="00AC2E7A"/>
    <w:rsid w:val="00AC5680"/>
    <w:rsid w:val="00AC588D"/>
    <w:rsid w:val="00AC5A2A"/>
    <w:rsid w:val="00AC7085"/>
    <w:rsid w:val="00AC7961"/>
    <w:rsid w:val="00AD227A"/>
    <w:rsid w:val="00AD45B2"/>
    <w:rsid w:val="00AD53C2"/>
    <w:rsid w:val="00AD53C3"/>
    <w:rsid w:val="00AD60BA"/>
    <w:rsid w:val="00AD67BC"/>
    <w:rsid w:val="00AD6954"/>
    <w:rsid w:val="00AD786F"/>
    <w:rsid w:val="00AE0C17"/>
    <w:rsid w:val="00AE1D3C"/>
    <w:rsid w:val="00AE1FD9"/>
    <w:rsid w:val="00AE2BD8"/>
    <w:rsid w:val="00AE7134"/>
    <w:rsid w:val="00AF0016"/>
    <w:rsid w:val="00AF0A1D"/>
    <w:rsid w:val="00AF3F1F"/>
    <w:rsid w:val="00AF4674"/>
    <w:rsid w:val="00AF49C8"/>
    <w:rsid w:val="00AF5FFF"/>
    <w:rsid w:val="00B00AF1"/>
    <w:rsid w:val="00B00B6B"/>
    <w:rsid w:val="00B02767"/>
    <w:rsid w:val="00B0367D"/>
    <w:rsid w:val="00B048DA"/>
    <w:rsid w:val="00B04966"/>
    <w:rsid w:val="00B12C7C"/>
    <w:rsid w:val="00B162E5"/>
    <w:rsid w:val="00B23D1D"/>
    <w:rsid w:val="00B26E60"/>
    <w:rsid w:val="00B27B15"/>
    <w:rsid w:val="00B309C3"/>
    <w:rsid w:val="00B31892"/>
    <w:rsid w:val="00B40D4C"/>
    <w:rsid w:val="00B43CCF"/>
    <w:rsid w:val="00B464C1"/>
    <w:rsid w:val="00B47AB6"/>
    <w:rsid w:val="00B52969"/>
    <w:rsid w:val="00B56B5E"/>
    <w:rsid w:val="00B60C1E"/>
    <w:rsid w:val="00B73496"/>
    <w:rsid w:val="00B73A83"/>
    <w:rsid w:val="00B7646D"/>
    <w:rsid w:val="00B7698E"/>
    <w:rsid w:val="00B77256"/>
    <w:rsid w:val="00B779FE"/>
    <w:rsid w:val="00B77C3D"/>
    <w:rsid w:val="00B84C30"/>
    <w:rsid w:val="00B903D9"/>
    <w:rsid w:val="00B93825"/>
    <w:rsid w:val="00B94089"/>
    <w:rsid w:val="00B97348"/>
    <w:rsid w:val="00BA460C"/>
    <w:rsid w:val="00BA5BE8"/>
    <w:rsid w:val="00BA700C"/>
    <w:rsid w:val="00BB320C"/>
    <w:rsid w:val="00BB72E9"/>
    <w:rsid w:val="00BB7E6B"/>
    <w:rsid w:val="00BC1CF9"/>
    <w:rsid w:val="00BC2F31"/>
    <w:rsid w:val="00BC4522"/>
    <w:rsid w:val="00BC56A8"/>
    <w:rsid w:val="00BC6EA6"/>
    <w:rsid w:val="00BC7B09"/>
    <w:rsid w:val="00BD14B7"/>
    <w:rsid w:val="00BD1F84"/>
    <w:rsid w:val="00BD21A2"/>
    <w:rsid w:val="00BD59F5"/>
    <w:rsid w:val="00BE0E95"/>
    <w:rsid w:val="00BE2962"/>
    <w:rsid w:val="00BE7AC3"/>
    <w:rsid w:val="00BF037F"/>
    <w:rsid w:val="00BF19FD"/>
    <w:rsid w:val="00BF380E"/>
    <w:rsid w:val="00C0052E"/>
    <w:rsid w:val="00C039AE"/>
    <w:rsid w:val="00C073F3"/>
    <w:rsid w:val="00C1048C"/>
    <w:rsid w:val="00C12A5A"/>
    <w:rsid w:val="00C15EC8"/>
    <w:rsid w:val="00C16395"/>
    <w:rsid w:val="00C16594"/>
    <w:rsid w:val="00C17CA4"/>
    <w:rsid w:val="00C17FC8"/>
    <w:rsid w:val="00C202C8"/>
    <w:rsid w:val="00C207DB"/>
    <w:rsid w:val="00C21C3D"/>
    <w:rsid w:val="00C22E80"/>
    <w:rsid w:val="00C231C7"/>
    <w:rsid w:val="00C231E4"/>
    <w:rsid w:val="00C235D6"/>
    <w:rsid w:val="00C24AC4"/>
    <w:rsid w:val="00C26671"/>
    <w:rsid w:val="00C26972"/>
    <w:rsid w:val="00C31843"/>
    <w:rsid w:val="00C348AE"/>
    <w:rsid w:val="00C4083B"/>
    <w:rsid w:val="00C417D2"/>
    <w:rsid w:val="00C42336"/>
    <w:rsid w:val="00C42B60"/>
    <w:rsid w:val="00C42E74"/>
    <w:rsid w:val="00C43A50"/>
    <w:rsid w:val="00C577ED"/>
    <w:rsid w:val="00C57AD1"/>
    <w:rsid w:val="00C601EA"/>
    <w:rsid w:val="00C6174D"/>
    <w:rsid w:val="00C6296E"/>
    <w:rsid w:val="00C632BA"/>
    <w:rsid w:val="00C63AF8"/>
    <w:rsid w:val="00C64CA5"/>
    <w:rsid w:val="00C64F3E"/>
    <w:rsid w:val="00C66997"/>
    <w:rsid w:val="00C70E34"/>
    <w:rsid w:val="00C75C88"/>
    <w:rsid w:val="00C768D7"/>
    <w:rsid w:val="00C81A9E"/>
    <w:rsid w:val="00C81BDF"/>
    <w:rsid w:val="00C9165C"/>
    <w:rsid w:val="00C926C0"/>
    <w:rsid w:val="00C94213"/>
    <w:rsid w:val="00CA2308"/>
    <w:rsid w:val="00CB1472"/>
    <w:rsid w:val="00CB16E0"/>
    <w:rsid w:val="00CB4142"/>
    <w:rsid w:val="00CB4BA1"/>
    <w:rsid w:val="00CC6D13"/>
    <w:rsid w:val="00CC7C1E"/>
    <w:rsid w:val="00CD22B8"/>
    <w:rsid w:val="00CD3283"/>
    <w:rsid w:val="00CD4FD2"/>
    <w:rsid w:val="00CE18DB"/>
    <w:rsid w:val="00CE19A1"/>
    <w:rsid w:val="00CE5170"/>
    <w:rsid w:val="00CF09E2"/>
    <w:rsid w:val="00CF1D61"/>
    <w:rsid w:val="00CF22CB"/>
    <w:rsid w:val="00CF4B4A"/>
    <w:rsid w:val="00CF559C"/>
    <w:rsid w:val="00CF586E"/>
    <w:rsid w:val="00CF613E"/>
    <w:rsid w:val="00CF6B96"/>
    <w:rsid w:val="00CF7A0C"/>
    <w:rsid w:val="00D02C33"/>
    <w:rsid w:val="00D04BC0"/>
    <w:rsid w:val="00D04D1C"/>
    <w:rsid w:val="00D0608F"/>
    <w:rsid w:val="00D12637"/>
    <w:rsid w:val="00D16E57"/>
    <w:rsid w:val="00D17107"/>
    <w:rsid w:val="00D17C39"/>
    <w:rsid w:val="00D21B93"/>
    <w:rsid w:val="00D2539B"/>
    <w:rsid w:val="00D27584"/>
    <w:rsid w:val="00D27DE7"/>
    <w:rsid w:val="00D3058B"/>
    <w:rsid w:val="00D30B94"/>
    <w:rsid w:val="00D311EA"/>
    <w:rsid w:val="00D34E0D"/>
    <w:rsid w:val="00D35268"/>
    <w:rsid w:val="00D377CE"/>
    <w:rsid w:val="00D43389"/>
    <w:rsid w:val="00D453E3"/>
    <w:rsid w:val="00D5188F"/>
    <w:rsid w:val="00D526DB"/>
    <w:rsid w:val="00D56D87"/>
    <w:rsid w:val="00D572F4"/>
    <w:rsid w:val="00D60667"/>
    <w:rsid w:val="00D73318"/>
    <w:rsid w:val="00D74593"/>
    <w:rsid w:val="00D7536C"/>
    <w:rsid w:val="00D80FD2"/>
    <w:rsid w:val="00D81315"/>
    <w:rsid w:val="00D83CEC"/>
    <w:rsid w:val="00D87127"/>
    <w:rsid w:val="00D87B57"/>
    <w:rsid w:val="00D87CA9"/>
    <w:rsid w:val="00D923EF"/>
    <w:rsid w:val="00DA3D2B"/>
    <w:rsid w:val="00DB568C"/>
    <w:rsid w:val="00DC22F4"/>
    <w:rsid w:val="00DC6D20"/>
    <w:rsid w:val="00DD05FD"/>
    <w:rsid w:val="00DD14E6"/>
    <w:rsid w:val="00DD2CA2"/>
    <w:rsid w:val="00DD2F3F"/>
    <w:rsid w:val="00DD3801"/>
    <w:rsid w:val="00DD61DD"/>
    <w:rsid w:val="00DD67BA"/>
    <w:rsid w:val="00DD79A2"/>
    <w:rsid w:val="00DD7B8D"/>
    <w:rsid w:val="00DE01B0"/>
    <w:rsid w:val="00DE267A"/>
    <w:rsid w:val="00DE5BDB"/>
    <w:rsid w:val="00DE6FFE"/>
    <w:rsid w:val="00DF00CD"/>
    <w:rsid w:val="00DF017D"/>
    <w:rsid w:val="00DF06CF"/>
    <w:rsid w:val="00DF3557"/>
    <w:rsid w:val="00DF55F5"/>
    <w:rsid w:val="00DF65FC"/>
    <w:rsid w:val="00DF686C"/>
    <w:rsid w:val="00DF770E"/>
    <w:rsid w:val="00E029B7"/>
    <w:rsid w:val="00E07543"/>
    <w:rsid w:val="00E130B2"/>
    <w:rsid w:val="00E13685"/>
    <w:rsid w:val="00E136BB"/>
    <w:rsid w:val="00E137E2"/>
    <w:rsid w:val="00E15378"/>
    <w:rsid w:val="00E20D0E"/>
    <w:rsid w:val="00E22745"/>
    <w:rsid w:val="00E25478"/>
    <w:rsid w:val="00E27635"/>
    <w:rsid w:val="00E358A9"/>
    <w:rsid w:val="00E3643D"/>
    <w:rsid w:val="00E41095"/>
    <w:rsid w:val="00E50AE8"/>
    <w:rsid w:val="00E5213E"/>
    <w:rsid w:val="00E524DB"/>
    <w:rsid w:val="00E55635"/>
    <w:rsid w:val="00E56EDA"/>
    <w:rsid w:val="00E57A3D"/>
    <w:rsid w:val="00E61703"/>
    <w:rsid w:val="00E65063"/>
    <w:rsid w:val="00E7290C"/>
    <w:rsid w:val="00E75CA6"/>
    <w:rsid w:val="00E7725F"/>
    <w:rsid w:val="00E772C5"/>
    <w:rsid w:val="00E81C8C"/>
    <w:rsid w:val="00E8218B"/>
    <w:rsid w:val="00E82505"/>
    <w:rsid w:val="00E83325"/>
    <w:rsid w:val="00E85961"/>
    <w:rsid w:val="00E85A62"/>
    <w:rsid w:val="00E90150"/>
    <w:rsid w:val="00E91CE1"/>
    <w:rsid w:val="00E92C9E"/>
    <w:rsid w:val="00E94112"/>
    <w:rsid w:val="00E95DB6"/>
    <w:rsid w:val="00EA14DF"/>
    <w:rsid w:val="00EA20E9"/>
    <w:rsid w:val="00EA4594"/>
    <w:rsid w:val="00EA58D4"/>
    <w:rsid w:val="00EA595E"/>
    <w:rsid w:val="00EA605E"/>
    <w:rsid w:val="00EB00EC"/>
    <w:rsid w:val="00EB3333"/>
    <w:rsid w:val="00EB42B3"/>
    <w:rsid w:val="00EB47D7"/>
    <w:rsid w:val="00EB5AC4"/>
    <w:rsid w:val="00EB6904"/>
    <w:rsid w:val="00EB7CBE"/>
    <w:rsid w:val="00EC0022"/>
    <w:rsid w:val="00EC1D7B"/>
    <w:rsid w:val="00EC3104"/>
    <w:rsid w:val="00EC35D0"/>
    <w:rsid w:val="00EC55E0"/>
    <w:rsid w:val="00EC680D"/>
    <w:rsid w:val="00EC69B7"/>
    <w:rsid w:val="00ED0D4A"/>
    <w:rsid w:val="00ED5572"/>
    <w:rsid w:val="00EE09B9"/>
    <w:rsid w:val="00EE148A"/>
    <w:rsid w:val="00EE20DB"/>
    <w:rsid w:val="00EE4864"/>
    <w:rsid w:val="00EE598F"/>
    <w:rsid w:val="00EE71C6"/>
    <w:rsid w:val="00EF0986"/>
    <w:rsid w:val="00EF1AE7"/>
    <w:rsid w:val="00EF4245"/>
    <w:rsid w:val="00EF44E5"/>
    <w:rsid w:val="00F0089C"/>
    <w:rsid w:val="00F00D48"/>
    <w:rsid w:val="00F0459E"/>
    <w:rsid w:val="00F05ADD"/>
    <w:rsid w:val="00F060E6"/>
    <w:rsid w:val="00F07C16"/>
    <w:rsid w:val="00F10089"/>
    <w:rsid w:val="00F11703"/>
    <w:rsid w:val="00F137B3"/>
    <w:rsid w:val="00F144C5"/>
    <w:rsid w:val="00F146D7"/>
    <w:rsid w:val="00F16F55"/>
    <w:rsid w:val="00F20417"/>
    <w:rsid w:val="00F20874"/>
    <w:rsid w:val="00F22541"/>
    <w:rsid w:val="00F22A3C"/>
    <w:rsid w:val="00F241C0"/>
    <w:rsid w:val="00F260B2"/>
    <w:rsid w:val="00F2612C"/>
    <w:rsid w:val="00F3111D"/>
    <w:rsid w:val="00F311AA"/>
    <w:rsid w:val="00F311C8"/>
    <w:rsid w:val="00F3447D"/>
    <w:rsid w:val="00F35F8E"/>
    <w:rsid w:val="00F37C7B"/>
    <w:rsid w:val="00F405CE"/>
    <w:rsid w:val="00F40CEF"/>
    <w:rsid w:val="00F40F3F"/>
    <w:rsid w:val="00F4561E"/>
    <w:rsid w:val="00F45892"/>
    <w:rsid w:val="00F511EA"/>
    <w:rsid w:val="00F53A4E"/>
    <w:rsid w:val="00F553BC"/>
    <w:rsid w:val="00F55B9E"/>
    <w:rsid w:val="00F56586"/>
    <w:rsid w:val="00F56979"/>
    <w:rsid w:val="00F56C09"/>
    <w:rsid w:val="00F6009E"/>
    <w:rsid w:val="00F6075B"/>
    <w:rsid w:val="00F6173A"/>
    <w:rsid w:val="00F6291B"/>
    <w:rsid w:val="00F64AFF"/>
    <w:rsid w:val="00F65036"/>
    <w:rsid w:val="00F651E7"/>
    <w:rsid w:val="00F65958"/>
    <w:rsid w:val="00F66AF6"/>
    <w:rsid w:val="00F70AC8"/>
    <w:rsid w:val="00F71C6B"/>
    <w:rsid w:val="00F73381"/>
    <w:rsid w:val="00F80094"/>
    <w:rsid w:val="00F80300"/>
    <w:rsid w:val="00F80AE0"/>
    <w:rsid w:val="00F811C4"/>
    <w:rsid w:val="00F85545"/>
    <w:rsid w:val="00F87805"/>
    <w:rsid w:val="00F87B69"/>
    <w:rsid w:val="00F87EDA"/>
    <w:rsid w:val="00F90D27"/>
    <w:rsid w:val="00F92A3E"/>
    <w:rsid w:val="00F9363E"/>
    <w:rsid w:val="00F95B9B"/>
    <w:rsid w:val="00F96DC3"/>
    <w:rsid w:val="00FA04CC"/>
    <w:rsid w:val="00FA0871"/>
    <w:rsid w:val="00FA0DF2"/>
    <w:rsid w:val="00FA0E5F"/>
    <w:rsid w:val="00FA6498"/>
    <w:rsid w:val="00FA6A24"/>
    <w:rsid w:val="00FB382E"/>
    <w:rsid w:val="00FB4E28"/>
    <w:rsid w:val="00FD00A4"/>
    <w:rsid w:val="00FD2810"/>
    <w:rsid w:val="00FD299B"/>
    <w:rsid w:val="00FE3FD0"/>
    <w:rsid w:val="00FF033E"/>
    <w:rsid w:val="00FF15EB"/>
    <w:rsid w:val="00FF3756"/>
    <w:rsid w:val="00FF4930"/>
    <w:rsid w:val="00FF55E6"/>
    <w:rsid w:val="00FF62EE"/>
    <w:rsid w:val="00FF7466"/>
    <w:rsid w:val="03DD44BE"/>
    <w:rsid w:val="0E361709"/>
    <w:rsid w:val="1CFD2173"/>
    <w:rsid w:val="21F0A85F"/>
    <w:rsid w:val="25063DCC"/>
    <w:rsid w:val="36302543"/>
    <w:rsid w:val="39A97B37"/>
    <w:rsid w:val="3C511357"/>
    <w:rsid w:val="416A21E8"/>
    <w:rsid w:val="432F083C"/>
    <w:rsid w:val="4DB96419"/>
    <w:rsid w:val="527E5B08"/>
    <w:rsid w:val="52CE3B44"/>
    <w:rsid w:val="52D5699B"/>
    <w:rsid w:val="55058BC9"/>
    <w:rsid w:val="55BA7068"/>
    <w:rsid w:val="590DE3F9"/>
    <w:rsid w:val="61944142"/>
    <w:rsid w:val="6252DDD7"/>
    <w:rsid w:val="62F3979C"/>
    <w:rsid w:val="67E82C10"/>
    <w:rsid w:val="6B9A5CF0"/>
    <w:rsid w:val="6EB220EC"/>
    <w:rsid w:val="73CD3D62"/>
    <w:rsid w:val="76F2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black"/>
    </o:shapedefaults>
    <o:shapelayout v:ext="edit">
      <o:idmap v:ext="edit" data="2"/>
    </o:shapelayout>
  </w:shapeDefaults>
  <w:decimalSymbol w:val=","/>
  <w:listSeparator w:val=";"/>
  <w14:docId w14:val="410F84AC"/>
  <w15:docId w15:val="{69C58746-BAAA-44F9-8193-B109FD61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CF3"/>
    <w:pPr>
      <w:tabs>
        <w:tab w:val="left" w:pos="3686"/>
      </w:tabs>
      <w:spacing w:after="0" w:line="240" w:lineRule="auto"/>
      <w:contextualSpacing/>
    </w:pPr>
    <w:rPr>
      <w:rFonts w:ascii="Calibri" w:hAnsi="Calibri"/>
      <w:color w:val="1C1A15" w:themeColor="background2" w:themeShade="1A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DC6D20"/>
    <w:pPr>
      <w:keepNext/>
      <w:keepLines/>
      <w:numPr>
        <w:numId w:val="7"/>
      </w:numPr>
      <w:spacing w:before="480" w:after="480" w:line="432" w:lineRule="exact"/>
      <w:outlineLvl w:val="0"/>
    </w:pPr>
    <w:rPr>
      <w:rFonts w:eastAsiaTheme="majorEastAsia" w:cstheme="majorBidi"/>
      <w:b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6D20"/>
    <w:pPr>
      <w:keepNext/>
      <w:keepLines/>
      <w:numPr>
        <w:ilvl w:val="1"/>
        <w:numId w:val="7"/>
      </w:numPr>
      <w:spacing w:before="200" w:after="240" w:line="400" w:lineRule="exact"/>
      <w:outlineLvl w:val="1"/>
    </w:pPr>
    <w:rPr>
      <w:rFonts w:eastAsiaTheme="majorEastAsia" w:cstheme="majorBidi"/>
      <w:bCs/>
      <w:caps/>
      <w:color w:val="373636" w:themeColor="text1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C6D20"/>
    <w:pPr>
      <w:keepNext/>
      <w:keepLines/>
      <w:numPr>
        <w:ilvl w:val="2"/>
        <w:numId w:val="7"/>
      </w:numPr>
      <w:spacing w:before="200" w:after="120" w:line="288" w:lineRule="exact"/>
      <w:outlineLvl w:val="2"/>
    </w:pPr>
    <w:rPr>
      <w:rFonts w:eastAsiaTheme="majorEastAsia" w:cstheme="majorBidi"/>
      <w:b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6D20"/>
    <w:pPr>
      <w:keepNext/>
      <w:keepLines/>
      <w:numPr>
        <w:ilvl w:val="3"/>
        <w:numId w:val="7"/>
      </w:numPr>
      <w:spacing w:before="200"/>
      <w:outlineLvl w:val="3"/>
    </w:pPr>
    <w:rPr>
      <w:rFonts w:eastAsiaTheme="majorEastAsia" w:cstheme="majorBidi"/>
      <w:b/>
      <w:bCs/>
      <w:iCs/>
      <w:color w:val="373636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DC6D20"/>
    <w:pPr>
      <w:keepNext/>
      <w:keepLines/>
      <w:numPr>
        <w:ilvl w:val="4"/>
        <w:numId w:val="7"/>
      </w:numPr>
      <w:spacing w:before="2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DC6D20"/>
    <w:pPr>
      <w:keepNext/>
      <w:keepLines/>
      <w:numPr>
        <w:ilvl w:val="5"/>
        <w:numId w:val="7"/>
      </w:numPr>
      <w:spacing w:before="2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DC6D20"/>
    <w:pPr>
      <w:keepNext/>
      <w:keepLines/>
      <w:numPr>
        <w:ilvl w:val="6"/>
        <w:numId w:val="7"/>
      </w:numPr>
      <w:spacing w:before="200"/>
      <w:outlineLvl w:val="6"/>
    </w:pPr>
    <w:rPr>
      <w:rFonts w:eastAsiaTheme="majorEastAsia" w:cstheme="majorBidi"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DC6D20"/>
    <w:pPr>
      <w:keepNext/>
      <w:keepLines/>
      <w:numPr>
        <w:ilvl w:val="7"/>
        <w:numId w:val="7"/>
      </w:numPr>
      <w:spacing w:before="200"/>
      <w:outlineLvl w:val="7"/>
    </w:pPr>
    <w:rPr>
      <w:rFonts w:eastAsiaTheme="majorEastAsia" w:cstheme="majorBidi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DC6D20"/>
    <w:pPr>
      <w:keepNext/>
      <w:keepLines/>
      <w:numPr>
        <w:ilvl w:val="8"/>
        <w:numId w:val="7"/>
      </w:numPr>
      <w:spacing w:before="200"/>
      <w:outlineLvl w:val="8"/>
    </w:pPr>
    <w:rPr>
      <w:rFonts w:eastAsiaTheme="majorEastAsia" w:cstheme="majorBidi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170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170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117227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117227"/>
    <w:rPr>
      <w:rFonts w:ascii="Flanders Art Serif" w:hAnsi="Flanders Art Serif"/>
      <w:noProof/>
      <w:sz w:val="32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rsid w:val="007E74F3"/>
    <w:pPr>
      <w:tabs>
        <w:tab w:val="clear" w:pos="3686"/>
        <w:tab w:val="center" w:pos="4513"/>
        <w:tab w:val="right" w:pos="9923"/>
      </w:tabs>
    </w:pPr>
    <w:rPr>
      <w:color w:val="00000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74F3"/>
    <w:rPr>
      <w:rFonts w:ascii="Flanders Art Serif" w:hAnsi="Flanders Art Serif"/>
      <w:color w:val="000000"/>
      <w:sz w:val="16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F20417"/>
    <w:rPr>
      <w:color w:val="808080"/>
    </w:rPr>
  </w:style>
  <w:style w:type="table" w:styleId="Tabelraster">
    <w:name w:val="Table Grid"/>
    <w:basedOn w:val="Standaardtabel"/>
    <w:uiPriority w:val="59"/>
    <w:rsid w:val="00C6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rsid w:val="00DC6D20"/>
    <w:rPr>
      <w:rFonts w:ascii="Calibri" w:hAnsi="Calibri"/>
      <w:i/>
      <w:iCs/>
      <w:color w:val="4A4949" w:themeColor="text1" w:themeTint="E6"/>
    </w:rPr>
  </w:style>
  <w:style w:type="character" w:styleId="Intensievebenadrukking">
    <w:name w:val="Intense Emphasis"/>
    <w:basedOn w:val="Standaardalinea-lettertype"/>
    <w:uiPriority w:val="21"/>
    <w:rsid w:val="00DC6D20"/>
    <w:rPr>
      <w:rFonts w:ascii="Calibri" w:hAnsi="Calibri"/>
      <w:b/>
      <w:bCs/>
      <w:i/>
      <w:iCs/>
      <w:color w:val="000000"/>
    </w:rPr>
  </w:style>
  <w:style w:type="paragraph" w:styleId="Ondertitel">
    <w:name w:val="Subtitle"/>
    <w:basedOn w:val="Standaard"/>
    <w:next w:val="Standaard"/>
    <w:link w:val="OndertitelChar"/>
    <w:uiPriority w:val="11"/>
    <w:rsid w:val="009E6A32"/>
    <w:pPr>
      <w:spacing w:line="600" w:lineRule="exact"/>
      <w:jc w:val="center"/>
    </w:pPr>
    <w:rPr>
      <w:color w:val="373636" w:themeColor="text1"/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6A32"/>
    <w:rPr>
      <w:rFonts w:ascii="Calibri" w:hAnsi="Calibri"/>
      <w:color w:val="373636" w:themeColor="text1"/>
      <w:sz w:val="52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276A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465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465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465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465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B4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B4D9" w:themeFill="accent1" w:themeFillTint="7F"/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4E2D01"/>
    <w:pPr>
      <w:spacing w:after="0" w:line="240" w:lineRule="auto"/>
    </w:pPr>
    <w:rPr>
      <w:rFonts w:ascii="Flanders Art Serif" w:hAnsi="Flanders Art Serif"/>
      <w:sz w:val="19"/>
    </w:rPr>
    <w:tblPr>
      <w:tblStyleRowBandSize w:val="1"/>
      <w:tblStyleColBandSize w:val="1"/>
      <w:tblBorders>
        <w:top w:val="single" w:sz="8" w:space="0" w:color="2783AB" w:themeColor="accent1" w:themeTint="BF"/>
        <w:left w:val="single" w:sz="8" w:space="0" w:color="2783AB" w:themeColor="accent1" w:themeTint="BF"/>
        <w:bottom w:val="single" w:sz="8" w:space="0" w:color="2783AB" w:themeColor="accent1" w:themeTint="BF"/>
        <w:right w:val="single" w:sz="8" w:space="0" w:color="2783AB" w:themeColor="accent1" w:themeTint="BF"/>
        <w:insideH w:val="single" w:sz="8" w:space="0" w:color="2783AB" w:themeColor="accent1" w:themeTint="BF"/>
      </w:tblBorders>
    </w:tblPr>
    <w:tcPr>
      <w:shd w:val="clear" w:color="auto" w:fill="F6F5F3" w:themeFill="background2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783AB" w:themeColor="accent1" w:themeTint="BF"/>
          <w:left w:val="single" w:sz="8" w:space="0" w:color="2783AB" w:themeColor="accent1" w:themeTint="BF"/>
          <w:bottom w:val="single" w:sz="8" w:space="0" w:color="2783AB" w:themeColor="accent1" w:themeTint="BF"/>
          <w:right w:val="single" w:sz="8" w:space="0" w:color="2783AB" w:themeColor="accent1" w:themeTint="BF"/>
          <w:insideH w:val="nil"/>
          <w:insideV w:val="nil"/>
        </w:tcBorders>
        <w:shd w:val="clear" w:color="auto" w:fill="15465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83AB" w:themeColor="accent1" w:themeTint="BF"/>
          <w:left w:val="single" w:sz="8" w:space="0" w:color="2783AB" w:themeColor="accent1" w:themeTint="BF"/>
          <w:bottom w:val="single" w:sz="8" w:space="0" w:color="2783AB" w:themeColor="accent1" w:themeTint="BF"/>
          <w:right w:val="single" w:sz="8" w:space="0" w:color="2783A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qFormat/>
    <w:rsid w:val="00DC6D20"/>
    <w:rPr>
      <w:rFonts w:ascii="Calibri" w:hAnsi="Calibri"/>
      <w:b/>
      <w:i w:val="0"/>
      <w:color w:val="000000"/>
      <w:sz w:val="24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rsid w:val="00DC6D20"/>
    <w:pPr>
      <w:framePr w:wrap="notBeside" w:vAnchor="text" w:hAnchor="text" w:y="1"/>
      <w:spacing w:before="420" w:after="520" w:line="1200" w:lineRule="exact"/>
    </w:pPr>
    <w:rPr>
      <w:rFonts w:eastAsiaTheme="majorEastAsia" w:cstheme="majorBidi"/>
      <w:b/>
      <w:caps/>
      <w:color w:val="auto"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DC6D20"/>
    <w:rPr>
      <w:rFonts w:ascii="Calibri" w:eastAsiaTheme="majorEastAsia" w:hAnsi="Calibri" w:cstheme="majorBidi"/>
      <w:b/>
      <w:caps/>
      <w:spacing w:val="5"/>
      <w:sz w:val="100"/>
      <w:szCs w:val="56"/>
      <w:u w:val="single"/>
      <w:lang w:val="nl-BE"/>
    </w:rPr>
  </w:style>
  <w:style w:type="character" w:customStyle="1" w:styleId="Kop1Char">
    <w:name w:val="Kop 1 Char"/>
    <w:basedOn w:val="Standaardalinea-lettertype"/>
    <w:link w:val="Kop1"/>
    <w:uiPriority w:val="9"/>
    <w:rsid w:val="00DC6D20"/>
    <w:rPr>
      <w:rFonts w:ascii="Calibri" w:eastAsiaTheme="majorEastAsia" w:hAnsi="Calibri" w:cstheme="majorBidi"/>
      <w:b/>
      <w:bCs/>
      <w:caps/>
      <w:color w:val="3C3D3C"/>
      <w:sz w:val="36"/>
      <w:szCs w:val="52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EE09B9"/>
    <w:pPr>
      <w:spacing w:after="240"/>
    </w:pPr>
    <w:rPr>
      <w:rFonts w:ascii="Flanders Art Sans" w:hAnsi="Flanders Art Sans"/>
      <w:caps/>
      <w:color w:val="3C3D3C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C6D20"/>
    <w:rPr>
      <w:rFonts w:ascii="Calibri" w:eastAsiaTheme="majorEastAsia" w:hAnsi="Calibri" w:cstheme="majorBidi"/>
      <w:bCs/>
      <w:caps/>
      <w:color w:val="373636" w:themeColor="text1"/>
      <w:sz w:val="32"/>
      <w:szCs w:val="32"/>
      <w:u w:val="dotted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DC6D20"/>
    <w:rPr>
      <w:rFonts w:ascii="Calibri" w:eastAsiaTheme="majorEastAsia" w:hAnsi="Calibri" w:cstheme="majorBidi"/>
      <w:b/>
      <w:bCs/>
      <w:color w:val="9B9DA0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DC6D20"/>
    <w:rPr>
      <w:rFonts w:ascii="Calibri" w:eastAsiaTheme="majorEastAsia" w:hAnsi="Calibri" w:cstheme="majorBidi"/>
      <w:b/>
      <w:bCs/>
      <w:iCs/>
      <w:color w:val="373636" w:themeColor="text1"/>
      <w:u w:val="single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DC6D20"/>
    <w:rPr>
      <w:rFonts w:ascii="Calibri" w:eastAsiaTheme="majorEastAsia" w:hAnsi="Calibri" w:cstheme="majorBidi"/>
      <w:color w:val="3C3D3C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DC6D20"/>
    <w:rPr>
      <w:rFonts w:ascii="Calibri" w:eastAsiaTheme="majorEastAsia" w:hAnsi="Calibri" w:cstheme="majorBidi"/>
      <w:iCs/>
      <w:color w:val="6F7173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DC6D20"/>
    <w:rPr>
      <w:rFonts w:ascii="Calibri" w:eastAsiaTheme="majorEastAsia" w:hAnsi="Calibri" w:cstheme="majorBidi"/>
      <w:iCs/>
      <w:color w:val="9B9DA0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DC6D20"/>
    <w:rPr>
      <w:rFonts w:ascii="Calibri" w:eastAsiaTheme="majorEastAsia" w:hAnsi="Calibri" w:cstheme="majorBidi"/>
      <w:color w:val="3C3D3C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DC6D20"/>
    <w:rPr>
      <w:rFonts w:ascii="Calibri" w:eastAsiaTheme="majorEastAsia" w:hAnsi="Calibri" w:cstheme="majorBidi"/>
      <w:iCs/>
      <w:color w:val="6F7173"/>
      <w:szCs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361F03"/>
    <w:pPr>
      <w:tabs>
        <w:tab w:val="clear" w:pos="3686"/>
        <w:tab w:val="left" w:pos="851"/>
        <w:tab w:val="right" w:leader="dot" w:pos="9060"/>
      </w:tabs>
      <w:spacing w:before="60" w:after="60"/>
    </w:pPr>
    <w:rPr>
      <w:noProof/>
      <w:color w:val="373636" w:themeColor="text1"/>
    </w:rPr>
  </w:style>
  <w:style w:type="paragraph" w:styleId="Inhopg2">
    <w:name w:val="toc 2"/>
    <w:basedOn w:val="Standaard"/>
    <w:next w:val="Standaard"/>
    <w:autoRedefine/>
    <w:uiPriority w:val="39"/>
    <w:unhideWhenUsed/>
    <w:rsid w:val="009D47BF"/>
    <w:pPr>
      <w:tabs>
        <w:tab w:val="clear" w:pos="3686"/>
        <w:tab w:val="left" w:pos="851"/>
        <w:tab w:val="right" w:pos="9060"/>
      </w:tabs>
    </w:pPr>
    <w:rPr>
      <w:noProof/>
      <w:color w:val="6F7173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9D47BF"/>
    <w:pPr>
      <w:tabs>
        <w:tab w:val="clear" w:pos="3686"/>
        <w:tab w:val="left" w:pos="851"/>
        <w:tab w:val="right" w:pos="9060"/>
      </w:tabs>
    </w:pPr>
    <w:rPr>
      <w:noProof/>
      <w:color w:val="9B9DA0"/>
      <w:sz w:val="18"/>
    </w:rPr>
  </w:style>
  <w:style w:type="character" w:styleId="Hyperlink">
    <w:name w:val="Hyperlink"/>
    <w:basedOn w:val="Standaardalinea-lettertype"/>
    <w:uiPriority w:val="99"/>
    <w:unhideWhenUsed/>
    <w:rsid w:val="00076819"/>
    <w:rPr>
      <w:rFonts w:ascii="Calibri" w:hAnsi="Calibri"/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2A6A94"/>
    <w:pPr>
      <w:numPr>
        <w:numId w:val="12"/>
      </w:numPr>
      <w:tabs>
        <w:tab w:val="clear" w:pos="3686"/>
      </w:tabs>
      <w:spacing w:after="120"/>
      <w:contextualSpacing w:val="0"/>
    </w:pPr>
    <w:rPr>
      <w:rFonts w:cs="Arial"/>
      <w:color w:val="auto"/>
    </w:rPr>
  </w:style>
  <w:style w:type="paragraph" w:styleId="Lijstopsomteken">
    <w:name w:val="List Bullet"/>
    <w:basedOn w:val="Vlottetekst-roodMSF"/>
    <w:uiPriority w:val="99"/>
    <w:unhideWhenUsed/>
    <w:qFormat/>
    <w:rsid w:val="00E65063"/>
    <w:pPr>
      <w:numPr>
        <w:numId w:val="15"/>
      </w:numPr>
    </w:pPr>
    <w:rPr>
      <w:color w:val="auto"/>
    </w:rPr>
  </w:style>
  <w:style w:type="paragraph" w:styleId="Lijstopsomteken2">
    <w:name w:val="List Bullet 2"/>
    <w:basedOn w:val="Inspringing"/>
    <w:uiPriority w:val="99"/>
    <w:unhideWhenUsed/>
    <w:rsid w:val="006A4156"/>
    <w:pPr>
      <w:ind w:left="567" w:hanging="283"/>
    </w:pPr>
  </w:style>
  <w:style w:type="paragraph" w:styleId="Lijstopsomteken3">
    <w:name w:val="List Bullet 3"/>
    <w:basedOn w:val="Standaard"/>
    <w:uiPriority w:val="99"/>
    <w:unhideWhenUsed/>
    <w:rsid w:val="004E4011"/>
    <w:pPr>
      <w:numPr>
        <w:numId w:val="10"/>
      </w:numPr>
    </w:pPr>
  </w:style>
  <w:style w:type="paragraph" w:styleId="Lijstopsomteken4">
    <w:name w:val="List Bullet 4"/>
    <w:basedOn w:val="Standaard"/>
    <w:uiPriority w:val="99"/>
    <w:unhideWhenUsed/>
    <w:rsid w:val="006A4156"/>
    <w:pPr>
      <w:numPr>
        <w:numId w:val="11"/>
      </w:numPr>
      <w:tabs>
        <w:tab w:val="clear" w:pos="3686"/>
      </w:tabs>
      <w:ind w:left="1134" w:hanging="283"/>
    </w:pPr>
  </w:style>
  <w:style w:type="paragraph" w:styleId="Lijstopsomteken5">
    <w:name w:val="List Bullet 5"/>
    <w:basedOn w:val="Standaard"/>
    <w:uiPriority w:val="99"/>
    <w:unhideWhenUsed/>
    <w:rsid w:val="004E4011"/>
    <w:pPr>
      <w:numPr>
        <w:numId w:val="1"/>
      </w:numPr>
      <w:tabs>
        <w:tab w:val="clear" w:pos="3686"/>
      </w:tabs>
      <w:ind w:left="1418" w:hanging="284"/>
    </w:pPr>
  </w:style>
  <w:style w:type="paragraph" w:styleId="Voetnoottekst">
    <w:name w:val="footnote text"/>
    <w:basedOn w:val="Standaard"/>
    <w:link w:val="VoetnoottekstChar"/>
    <w:uiPriority w:val="99"/>
    <w:unhideWhenUsed/>
    <w:rsid w:val="00421D2B"/>
    <w:pPr>
      <w:ind w:left="113" w:hanging="113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21D2B"/>
    <w:rPr>
      <w:rFonts w:ascii="Calibri" w:hAnsi="Calibri"/>
      <w:color w:val="1C1A15" w:themeColor="background2" w:themeShade="1A"/>
      <w:sz w:val="18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1095"/>
    <w:rPr>
      <w:vertAlign w:val="superscript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B77C3D"/>
    <w:pPr>
      <w:tabs>
        <w:tab w:val="clear" w:pos="3686"/>
      </w:tabs>
    </w:pPr>
    <w:rPr>
      <w:b/>
      <w:color w:val="15465B" w:themeColor="text2"/>
      <w:sz w:val="24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B77C3D"/>
    <w:pPr>
      <w:tabs>
        <w:tab w:val="clear" w:pos="3686"/>
      </w:tabs>
      <w:ind w:left="200" w:hanging="200"/>
    </w:pPr>
    <w:rPr>
      <w:color w:val="15465B" w:themeColor="text2"/>
      <w:sz w:val="24"/>
    </w:rPr>
  </w:style>
  <w:style w:type="paragraph" w:styleId="Lijstnummering">
    <w:name w:val="List Number"/>
    <w:basedOn w:val="Lijstalinea"/>
    <w:uiPriority w:val="99"/>
    <w:unhideWhenUsed/>
    <w:rsid w:val="004D6D69"/>
    <w:pPr>
      <w:numPr>
        <w:numId w:val="2"/>
      </w:numPr>
      <w:ind w:left="284" w:hanging="284"/>
    </w:pPr>
  </w:style>
  <w:style w:type="paragraph" w:styleId="Lijstnummering2">
    <w:name w:val="List Number 2"/>
    <w:basedOn w:val="Lijstalinea"/>
    <w:uiPriority w:val="99"/>
    <w:unhideWhenUsed/>
    <w:rsid w:val="004D6D69"/>
    <w:pPr>
      <w:numPr>
        <w:numId w:val="3"/>
      </w:numPr>
      <w:ind w:left="567" w:hanging="283"/>
    </w:pPr>
  </w:style>
  <w:style w:type="paragraph" w:styleId="Lijstnummering3">
    <w:name w:val="List Number 3"/>
    <w:basedOn w:val="Lijstalinea"/>
    <w:uiPriority w:val="99"/>
    <w:unhideWhenUsed/>
    <w:rsid w:val="001F1E85"/>
    <w:pPr>
      <w:numPr>
        <w:numId w:val="4"/>
      </w:numPr>
      <w:ind w:left="851" w:hanging="284"/>
    </w:pPr>
  </w:style>
  <w:style w:type="paragraph" w:styleId="Lijstnummering4">
    <w:name w:val="List Number 4"/>
    <w:basedOn w:val="Lijstalinea"/>
    <w:uiPriority w:val="99"/>
    <w:unhideWhenUsed/>
    <w:rsid w:val="004A537C"/>
    <w:pPr>
      <w:numPr>
        <w:numId w:val="5"/>
      </w:numPr>
      <w:ind w:left="1135" w:hanging="284"/>
    </w:pPr>
  </w:style>
  <w:style w:type="paragraph" w:styleId="Lijstnummering5">
    <w:name w:val="List Number 5"/>
    <w:basedOn w:val="Lijstalinea"/>
    <w:uiPriority w:val="99"/>
    <w:unhideWhenUsed/>
    <w:rsid w:val="004E2D01"/>
    <w:pPr>
      <w:numPr>
        <w:numId w:val="6"/>
      </w:numPr>
      <w:ind w:left="1418" w:hanging="284"/>
    </w:pPr>
  </w:style>
  <w:style w:type="paragraph" w:styleId="Citaat">
    <w:name w:val="Quote"/>
    <w:basedOn w:val="Standaard"/>
    <w:next w:val="Standaard"/>
    <w:link w:val="CitaatChar"/>
    <w:uiPriority w:val="29"/>
    <w:rsid w:val="00450110"/>
    <w:pPr>
      <w:spacing w:before="120" w:after="120" w:line="320" w:lineRule="exact"/>
      <w:ind w:left="709" w:right="567" w:hanging="142"/>
    </w:pPr>
    <w:rPr>
      <w:color w:val="000000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450110"/>
    <w:rPr>
      <w:rFonts w:ascii="Flanders Art Serif" w:hAnsi="Flanders Art Serif"/>
      <w:color w:val="000000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EE09B9"/>
    <w:rPr>
      <w:b/>
      <w:color w:val="2F2F2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09B9"/>
    <w:rPr>
      <w:rFonts w:ascii="Flanders Art Serif" w:hAnsi="Flanders Art Serif"/>
      <w:b/>
      <w:color w:val="2F2F2F"/>
      <w:sz w:val="28"/>
      <w:szCs w:val="28"/>
      <w:lang w:val="nl-BE"/>
    </w:rPr>
  </w:style>
  <w:style w:type="character" w:styleId="Nadruk">
    <w:name w:val="Emphasis"/>
    <w:basedOn w:val="Standaardalinea-lettertype"/>
    <w:uiPriority w:val="20"/>
    <w:rsid w:val="00DC6D20"/>
    <w:rPr>
      <w:rFonts w:ascii="Calibri" w:hAnsi="Calibri"/>
      <w:b/>
      <w:i/>
      <w:iCs/>
    </w:rPr>
  </w:style>
  <w:style w:type="character" w:styleId="Subtieleverwijzing">
    <w:name w:val="Subtle Reference"/>
    <w:basedOn w:val="Standaardalinea-lettertype"/>
    <w:uiPriority w:val="31"/>
    <w:rsid w:val="00DC6D20"/>
    <w:rPr>
      <w:rFonts w:ascii="Calibri" w:hAnsi="Calibri"/>
      <w:caps/>
      <w:smallCaps w:val="0"/>
      <w:color w:val="000000"/>
      <w:sz w:val="16"/>
      <w:u w:val="none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rsid w:val="00DC6D20"/>
    <w:rPr>
      <w:rFonts w:ascii="Calibri" w:hAnsi="Calibri"/>
      <w:b/>
      <w:bCs/>
      <w:i w:val="0"/>
      <w:caps/>
      <w:smallCaps w:val="0"/>
      <w:color w:val="000000"/>
      <w:spacing w:val="5"/>
      <w:sz w:val="16"/>
      <w:u w:val="none"/>
    </w:rPr>
  </w:style>
  <w:style w:type="paragraph" w:styleId="Bijschrift">
    <w:name w:val="caption"/>
    <w:basedOn w:val="Standaard"/>
    <w:next w:val="Standaard"/>
    <w:uiPriority w:val="35"/>
    <w:unhideWhenUsed/>
    <w:rsid w:val="007E74F3"/>
    <w:pPr>
      <w:spacing w:before="120" w:after="200"/>
    </w:pPr>
    <w:rPr>
      <w:bCs/>
      <w:color w:val="000000"/>
      <w:sz w:val="18"/>
      <w:szCs w:val="18"/>
    </w:rPr>
  </w:style>
  <w:style w:type="table" w:customStyle="1" w:styleId="TabelVO">
    <w:name w:val="Tabel VO"/>
    <w:basedOn w:val="Standaardtabel"/>
    <w:uiPriority w:val="99"/>
    <w:rsid w:val="008A0CEB"/>
    <w:pPr>
      <w:spacing w:after="0" w:line="240" w:lineRule="auto"/>
      <w:jc w:val="center"/>
    </w:pPr>
    <w:rPr>
      <w:rFonts w:ascii="Flanders Art Serif" w:hAnsi="Flanders Art Serif"/>
    </w:rPr>
    <w:tblPr>
      <w:tblStyleRowBandSize w:val="2"/>
      <w:tblBorders>
        <w:top w:val="single" w:sz="8" w:space="0" w:color="9B9DA0"/>
        <w:left w:val="single" w:sz="8" w:space="0" w:color="9B9DA0"/>
        <w:bottom w:val="single" w:sz="8" w:space="0" w:color="9B9DA0"/>
        <w:right w:val="single" w:sz="8" w:space="0" w:color="9B9DA0"/>
        <w:insideH w:val="single" w:sz="8" w:space="0" w:color="9B9DA0"/>
        <w:insideV w:val="single" w:sz="8" w:space="0" w:color="9B9DA0"/>
      </w:tblBorders>
    </w:tblPr>
    <w:tcPr>
      <w:shd w:val="clear" w:color="auto" w:fill="F6F5F3" w:themeFill="background2"/>
      <w:vAlign w:val="center"/>
    </w:tcPr>
  </w:style>
  <w:style w:type="table" w:customStyle="1" w:styleId="Lijsttabel6kleurrijk1">
    <w:name w:val="Lijsttabel 6 kleurrijk1"/>
    <w:basedOn w:val="Standaardtabel"/>
    <w:uiPriority w:val="51"/>
    <w:rsid w:val="008A0CEB"/>
    <w:pPr>
      <w:spacing w:after="0" w:line="240" w:lineRule="auto"/>
    </w:pPr>
    <w:rPr>
      <w:color w:val="373636" w:themeColor="text1"/>
    </w:rPr>
    <w:tblPr>
      <w:tblStyleRowBandSize w:val="1"/>
      <w:tblStyleColBandSize w:val="1"/>
      <w:tblBorders>
        <w:top w:val="single" w:sz="4" w:space="0" w:color="373636" w:themeColor="text1"/>
        <w:bottom w:val="single" w:sz="4" w:space="0" w:color="37363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7363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</w:style>
  <w:style w:type="table" w:customStyle="1" w:styleId="Rastertabel41">
    <w:name w:val="Rastertabel 41"/>
    <w:basedOn w:val="TabelVO"/>
    <w:uiPriority w:val="49"/>
    <w:rsid w:val="004C1D8C"/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4" w:space="0" w:color="878585" w:themeColor="text1" w:themeTint="99"/>
        <w:right w:val="none" w:sz="0" w:space="0" w:color="auto"/>
        <w:insideH w:val="none" w:sz="0" w:space="0" w:color="auto"/>
        <w:insideV w:val="single" w:sz="4" w:space="0" w:color="878585" w:themeColor="tex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636" w:themeColor="text1"/>
          <w:left w:val="single" w:sz="4" w:space="0" w:color="373636" w:themeColor="text1"/>
          <w:bottom w:val="single" w:sz="4" w:space="0" w:color="373636" w:themeColor="text1"/>
          <w:right w:val="single" w:sz="4" w:space="0" w:color="373636" w:themeColor="text1"/>
          <w:insideH w:val="nil"/>
          <w:insideV w:val="nil"/>
        </w:tcBorders>
        <w:shd w:val="clear" w:color="auto" w:fill="373636" w:themeFill="text1"/>
      </w:tcPr>
    </w:tblStylePr>
    <w:tblStylePr w:type="lastRow">
      <w:rPr>
        <w:b/>
        <w:bCs/>
      </w:rPr>
      <w:tblPr/>
      <w:tcPr>
        <w:tcBorders>
          <w:top w:val="double" w:sz="4" w:space="0" w:color="37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</w:style>
  <w:style w:type="table" w:customStyle="1" w:styleId="Stijl1">
    <w:name w:val="Stijl1"/>
    <w:basedOn w:val="Standaardtabel"/>
    <w:uiPriority w:val="99"/>
    <w:rsid w:val="008A0CEB"/>
    <w:pPr>
      <w:spacing w:after="0" w:line="240" w:lineRule="auto"/>
    </w:pPr>
    <w:tblPr/>
  </w:style>
  <w:style w:type="paragraph" w:customStyle="1" w:styleId="Tabelheader">
    <w:name w:val="Tabel header"/>
    <w:basedOn w:val="Standaard"/>
    <w:qFormat/>
    <w:rsid w:val="00DC6D20"/>
    <w:pPr>
      <w:jc w:val="center"/>
    </w:pPr>
    <w:rPr>
      <w:bCs/>
      <w:color w:val="FFFFFF" w:themeColor="background1"/>
      <w:sz w:val="17"/>
    </w:rPr>
  </w:style>
  <w:style w:type="paragraph" w:customStyle="1" w:styleId="Tabelinhoud">
    <w:name w:val="Tabel inhoud"/>
    <w:basedOn w:val="Standaard"/>
    <w:qFormat/>
    <w:rsid w:val="000078AC"/>
    <w:pPr>
      <w:jc w:val="center"/>
    </w:pPr>
    <w:rPr>
      <w:bCs/>
      <w:sz w:val="17"/>
      <w:szCs w:val="17"/>
    </w:rPr>
  </w:style>
  <w:style w:type="paragraph" w:customStyle="1" w:styleId="HeaderenFooterpagina1">
    <w:name w:val="Header en Footer pagina 1"/>
    <w:basedOn w:val="Standaard"/>
    <w:qFormat/>
    <w:rsid w:val="00117227"/>
    <w:pPr>
      <w:spacing w:line="280" w:lineRule="exact"/>
      <w:jc w:val="right"/>
    </w:pPr>
    <w:rPr>
      <w:color w:val="000000"/>
      <w:sz w:val="24"/>
    </w:rPr>
  </w:style>
  <w:style w:type="paragraph" w:customStyle="1" w:styleId="Vlottetekst-roodMSF">
    <w:name w:val="Vlotte tekst - rood MSF"/>
    <w:basedOn w:val="Standaard"/>
    <w:rsid w:val="00935F13"/>
    <w:pPr>
      <w:numPr>
        <w:numId w:val="9"/>
      </w:numPr>
    </w:pPr>
  </w:style>
  <w:style w:type="paragraph" w:customStyle="1" w:styleId="streepjes">
    <w:name w:val="streepjes"/>
    <w:basedOn w:val="Standaard"/>
    <w:qFormat/>
    <w:rsid w:val="00117227"/>
    <w:pPr>
      <w:tabs>
        <w:tab w:val="clear" w:pos="3686"/>
        <w:tab w:val="right" w:pos="9923"/>
      </w:tabs>
      <w:jc w:val="right"/>
    </w:pPr>
    <w:rPr>
      <w:rFonts w:cs="Calibri"/>
      <w:color w:val="000000"/>
      <w:sz w:val="16"/>
    </w:rPr>
  </w:style>
  <w:style w:type="paragraph" w:customStyle="1" w:styleId="Inspringing">
    <w:name w:val="Inspringing"/>
    <w:basedOn w:val="Standaard"/>
    <w:rsid w:val="006A4156"/>
    <w:pPr>
      <w:numPr>
        <w:numId w:val="8"/>
      </w:numPr>
    </w:pPr>
  </w:style>
  <w:style w:type="character" w:styleId="Zwaar">
    <w:name w:val="Strong"/>
    <w:basedOn w:val="Standaardalinea-lettertype"/>
    <w:uiPriority w:val="22"/>
    <w:qFormat/>
    <w:rsid w:val="00DC6D20"/>
    <w:rPr>
      <w:rFonts w:ascii="Calibri" w:hAnsi="Calibri"/>
      <w:b/>
      <w:bCs/>
      <w:i w:val="0"/>
    </w:rPr>
  </w:style>
  <w:style w:type="character" w:styleId="Paginanummer">
    <w:name w:val="page number"/>
    <w:basedOn w:val="Standaardalinea-lettertype"/>
    <w:rsid w:val="00C202C8"/>
  </w:style>
  <w:style w:type="paragraph" w:customStyle="1" w:styleId="huis-platte-tekst">
    <w:name w:val="huis-platte-tekst"/>
    <w:basedOn w:val="Standaard"/>
    <w:rsid w:val="00C202C8"/>
    <w:pPr>
      <w:tabs>
        <w:tab w:val="clear" w:pos="3686"/>
      </w:tabs>
      <w:overflowPunct w:val="0"/>
      <w:autoSpaceDE w:val="0"/>
      <w:autoSpaceDN w:val="0"/>
      <w:adjustRightInd w:val="0"/>
      <w:spacing w:line="280" w:lineRule="exact"/>
      <w:contextualSpacing w:val="0"/>
      <w:textAlignment w:val="baseline"/>
    </w:pPr>
    <w:rPr>
      <w:rFonts w:ascii="Arial" w:eastAsia="Times New Roman" w:hAnsi="Arial" w:cs="Times New Roman"/>
      <w:color w:val="auto"/>
      <w:szCs w:val="20"/>
      <w:lang w:val="nl" w:eastAsia="nl-NL"/>
    </w:rPr>
  </w:style>
  <w:style w:type="paragraph" w:customStyle="1" w:styleId="paginering">
    <w:name w:val="paginering"/>
    <w:basedOn w:val="Standaard"/>
    <w:uiPriority w:val="27"/>
    <w:qFormat/>
    <w:rsid w:val="00F651E7"/>
    <w:pPr>
      <w:tabs>
        <w:tab w:val="clear" w:pos="3686"/>
      </w:tabs>
      <w:contextualSpacing w:val="0"/>
      <w:jc w:val="right"/>
    </w:pPr>
    <w:rPr>
      <w:rFonts w:eastAsia="Times" w:cs="Times New Roman"/>
      <w:noProof/>
      <w:color w:val="auto"/>
      <w:sz w:val="18"/>
      <w:szCs w:val="18"/>
      <w:lang w:eastAsia="nl-BE"/>
    </w:rPr>
  </w:style>
  <w:style w:type="paragraph" w:customStyle="1" w:styleId="Referentie">
    <w:name w:val="Referentie"/>
    <w:uiPriority w:val="4"/>
    <w:qFormat/>
    <w:rsid w:val="00C202C8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FlandersArtSans-Regular" w:eastAsia="Times" w:hAnsi="FlandersArtSans-Regular" w:cs="Times New Roman"/>
      <w:sz w:val="20"/>
      <w:szCs w:val="20"/>
      <w:lang w:val="nl-BE" w:eastAsia="nl-BE"/>
    </w:rPr>
  </w:style>
  <w:style w:type="paragraph" w:customStyle="1" w:styleId="Referentietitel">
    <w:name w:val="Referentietitel"/>
    <w:uiPriority w:val="4"/>
    <w:qFormat/>
    <w:rsid w:val="003F2C42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FlandersArtSans-Medium" w:eastAsia="Times" w:hAnsi="FlandersArtSans-Medium" w:cs="Times New Roman"/>
      <w:b/>
      <w:sz w:val="20"/>
      <w:szCs w:val="20"/>
      <w:lang w:val="nl-BE" w:eastAsia="nl-BE"/>
    </w:rPr>
  </w:style>
  <w:style w:type="paragraph" w:customStyle="1" w:styleId="Betreft">
    <w:name w:val="Betreft"/>
    <w:basedOn w:val="Referentie"/>
    <w:qFormat/>
    <w:rsid w:val="007F7CF3"/>
    <w:pPr>
      <w:spacing w:before="480" w:after="240"/>
    </w:pPr>
    <w:rPr>
      <w:rFonts w:ascii="Calibri" w:hAnsi="Calibri"/>
    </w:rPr>
  </w:style>
  <w:style w:type="paragraph" w:customStyle="1" w:styleId="Referentietweederegel">
    <w:name w:val="Referentie tweede regel"/>
    <w:basedOn w:val="Referentie"/>
    <w:uiPriority w:val="4"/>
    <w:qFormat/>
    <w:rsid w:val="00C202C8"/>
    <w:pPr>
      <w:tabs>
        <w:tab w:val="clear" w:pos="2552"/>
      </w:tabs>
    </w:pPr>
  </w:style>
  <w:style w:type="paragraph" w:customStyle="1" w:styleId="Adres">
    <w:name w:val="Adres"/>
    <w:uiPriority w:val="5"/>
    <w:qFormat/>
    <w:rsid w:val="00234846"/>
    <w:pPr>
      <w:framePr w:w="5171" w:h="2281" w:hRule="exact" w:hSpace="1247" w:wrap="around" w:vAnchor="page" w:hAnchor="page" w:x="5660" w:y="2105"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after="0" w:line="270" w:lineRule="exact"/>
      <w:contextualSpacing/>
    </w:pPr>
    <w:rPr>
      <w:rFonts w:ascii="Calibri" w:eastAsia="Times New Roman" w:hAnsi="Calibri" w:cs="Times New Roman"/>
      <w:lang w:val="fr-BE" w:eastAsia="nl-BE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234846"/>
    <w:pPr>
      <w:framePr w:w="5171" w:h="2281" w:hRule="exact" w:hSpace="1247" w:wrap="around" w:vAnchor="page" w:hAnchor="page" w:x="5660" w:y="2105"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clear" w:pos="3686"/>
        <w:tab w:val="center" w:pos="4320"/>
        <w:tab w:val="right" w:pos="8640"/>
      </w:tabs>
      <w:contextualSpacing w:val="0"/>
    </w:pPr>
    <w:rPr>
      <w:rFonts w:eastAsia="Times" w:cs="Times New Roman"/>
      <w:noProof/>
      <w:color w:val="auto"/>
      <w:sz w:val="18"/>
      <w:szCs w:val="18"/>
      <w:lang w:eastAsia="nl-BE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234846"/>
    <w:rPr>
      <w:rFonts w:ascii="Calibri" w:eastAsia="Times" w:hAnsi="Calibri" w:cs="Times New Roman"/>
      <w:noProof/>
      <w:sz w:val="18"/>
      <w:szCs w:val="18"/>
      <w:lang w:val="nl-BE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3F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3F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3F1F"/>
    <w:rPr>
      <w:rFonts w:ascii="Calibri" w:hAnsi="Calibri"/>
      <w:color w:val="1C1A15" w:themeColor="background2" w:themeShade="1A"/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3F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3F1F"/>
    <w:rPr>
      <w:rFonts w:ascii="Calibri" w:hAnsi="Calibri"/>
      <w:b/>
      <w:bCs/>
      <w:color w:val="1C1A15" w:themeColor="background2" w:themeShade="1A"/>
      <w:sz w:val="20"/>
      <w:szCs w:val="20"/>
      <w:lang w:val="nl-BE"/>
    </w:rPr>
  </w:style>
  <w:style w:type="paragraph" w:styleId="Revisie">
    <w:name w:val="Revision"/>
    <w:hidden/>
    <w:uiPriority w:val="99"/>
    <w:semiHidden/>
    <w:rsid w:val="00922DCA"/>
    <w:pPr>
      <w:spacing w:after="0" w:line="240" w:lineRule="auto"/>
    </w:pPr>
    <w:rPr>
      <w:rFonts w:ascii="Calibri" w:hAnsi="Calibri"/>
      <w:color w:val="1C1A15" w:themeColor="background2" w:themeShade="1A"/>
      <w:lang w:val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55E0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33B62"/>
  </w:style>
  <w:style w:type="character" w:styleId="GevolgdeHyperlink">
    <w:name w:val="FollowedHyperlink"/>
    <w:basedOn w:val="Standaardalinea-lettertype"/>
    <w:uiPriority w:val="99"/>
    <w:semiHidden/>
    <w:unhideWhenUsed/>
    <w:rsid w:val="00F87B69"/>
    <w:rPr>
      <w:color w:val="AA78A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vlm.be/nl/themas/veerkrachtigeopenruimte/instrumentendecreet/loketlandinrichtin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loketlandinrichting.vlaanderen.be/aanvrage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oketlandinrichting@vlm.be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vlm.be/nl/themas/veerkrachtigeopenruimte/instrumentendecreet/loketlandinrichting/veelgesteldevragenRUP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Landelijke%20Inrichting\Dienst%20Grondzaken\1.%20BOM\1.11.%20Organisatieprojecten\Landcommissie\Modelbrieven\Erkenning%20adviesbureaus_onvolledig.doc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23C757323F4D5C9E64715650565D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066F61-B99B-429F-8FEF-EF35736C65C9}"/>
      </w:docPartPr>
      <w:docPartBody>
        <w:p w:rsidR="001F5553" w:rsidRDefault="00F171B5" w:rsidP="00F171B5">
          <w:pPr>
            <w:pStyle w:val="F423C757323F4D5C9E64715650565D863"/>
          </w:pPr>
          <w:r w:rsidRPr="00A2375E">
            <w:rPr>
              <w:rStyle w:val="Tekstvantijdelijkeaanduiding"/>
              <w:color w:val="FF0000"/>
            </w:rPr>
            <w:t>&lt;naam&gt;</w:t>
          </w:r>
        </w:p>
      </w:docPartBody>
    </w:docPart>
    <w:docPart>
      <w:docPartPr>
        <w:name w:val="F041B74812804046BF831CB6A7AB84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B28D6A-F9CC-417B-A890-7352FEF3EF21}"/>
      </w:docPartPr>
      <w:docPartBody>
        <w:p w:rsidR="001F5553" w:rsidRDefault="00F171B5" w:rsidP="00F171B5">
          <w:pPr>
            <w:pStyle w:val="F041B74812804046BF831CB6A7AB841C3"/>
          </w:pPr>
          <w:r w:rsidRPr="00A2375E">
            <w:rPr>
              <w:rStyle w:val="Tekstvantijdelijkeaanduiding"/>
              <w:color w:val="FF0000"/>
            </w:rPr>
            <w:t>&lt;hoedanigheid&gt;</w:t>
          </w:r>
        </w:p>
      </w:docPartBody>
    </w:docPart>
    <w:docPart>
      <w:docPartPr>
        <w:name w:val="0FD511FAA55B4150ADFAD399B8FE36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94E438-3901-4E1E-B6D8-9534811BE237}"/>
      </w:docPartPr>
      <w:docPartBody>
        <w:p w:rsidR="00616D1A" w:rsidRDefault="00F171B5" w:rsidP="00F171B5">
          <w:pPr>
            <w:pStyle w:val="0FD511FAA55B4150ADFAD399B8FE36CC3"/>
          </w:pPr>
          <w:r w:rsidRPr="00226979">
            <w:rPr>
              <w:rStyle w:val="Tekstvantijdelijkeaanduiding"/>
              <w:color w:val="FF0000"/>
            </w:rPr>
            <w:t>&lt;datum</w:t>
          </w:r>
          <w:r>
            <w:rPr>
              <w:rStyle w:val="Tekstvantijdelijkeaanduiding"/>
              <w:color w:val="FF0000"/>
            </w:rPr>
            <w:t xml:space="preserve"> verzending brief</w:t>
          </w:r>
          <w:r w:rsidRPr="00226979">
            <w:rPr>
              <w:rStyle w:val="Tekstvantijdelijkeaanduiding"/>
              <w:color w:val="FF0000"/>
            </w:rPr>
            <w:t>&gt;</w:t>
          </w:r>
        </w:p>
      </w:docPartBody>
    </w:docPart>
    <w:docPart>
      <w:docPartPr>
        <w:name w:val="40AEF469C9EE4AF2979F04A1A49000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7F0F64-B223-4B11-BA1B-77AFAEF85086}"/>
      </w:docPartPr>
      <w:docPartBody>
        <w:p w:rsidR="00017C70" w:rsidRDefault="00F171B5" w:rsidP="00F171B5">
          <w:pPr>
            <w:pStyle w:val="40AEF469C9EE4AF2979F04A1A49000C52"/>
          </w:pPr>
          <w:r w:rsidRPr="0076386D">
            <w:rPr>
              <w:color w:val="FF0000"/>
            </w:rPr>
            <w:t>&lt;202X-E-PSV-XXXXX&gt;</w:t>
          </w:r>
        </w:p>
      </w:docPartBody>
    </w:docPart>
    <w:docPart>
      <w:docPartPr>
        <w:name w:val="1267D0AABFA44D20BD1AB375358678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BBF5F2-D60F-46DB-8D5B-60F50036D74B}"/>
      </w:docPartPr>
      <w:docPartBody>
        <w:p w:rsidR="00017C70" w:rsidRDefault="00F171B5" w:rsidP="00F171B5">
          <w:pPr>
            <w:pStyle w:val="1267D0AABFA44D20BD1AB3753586783F"/>
          </w:pPr>
          <w:r w:rsidRPr="0001521F">
            <w:rPr>
              <w:rFonts w:cs="Arial"/>
              <w:color w:val="FF0000"/>
            </w:rPr>
            <w:t>&lt;naam RUP&gt;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altName w:val="Courier New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0B7"/>
    <w:multiLevelType w:val="multilevel"/>
    <w:tmpl w:val="4E38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696BF2"/>
    <w:multiLevelType w:val="multilevel"/>
    <w:tmpl w:val="E4B6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603791">
    <w:abstractNumId w:val="0"/>
  </w:num>
  <w:num w:numId="2" w16cid:durableId="1054544829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CF"/>
    <w:rsid w:val="00017C70"/>
    <w:rsid w:val="00043C2A"/>
    <w:rsid w:val="00052428"/>
    <w:rsid w:val="000D63A1"/>
    <w:rsid w:val="001124F6"/>
    <w:rsid w:val="00114DF7"/>
    <w:rsid w:val="001201D4"/>
    <w:rsid w:val="001277AD"/>
    <w:rsid w:val="00127C71"/>
    <w:rsid w:val="00192346"/>
    <w:rsid w:val="001A6CD6"/>
    <w:rsid w:val="001B4005"/>
    <w:rsid w:val="001B7FD0"/>
    <w:rsid w:val="001F5553"/>
    <w:rsid w:val="00220069"/>
    <w:rsid w:val="00261A43"/>
    <w:rsid w:val="002A0487"/>
    <w:rsid w:val="002F5A4E"/>
    <w:rsid w:val="00302292"/>
    <w:rsid w:val="003061C7"/>
    <w:rsid w:val="0036103F"/>
    <w:rsid w:val="00387520"/>
    <w:rsid w:val="00391A20"/>
    <w:rsid w:val="003A4FDF"/>
    <w:rsid w:val="003A6CC7"/>
    <w:rsid w:val="003C0BBA"/>
    <w:rsid w:val="003C45CC"/>
    <w:rsid w:val="003E43F5"/>
    <w:rsid w:val="003E44FD"/>
    <w:rsid w:val="004150CC"/>
    <w:rsid w:val="00425263"/>
    <w:rsid w:val="0043161C"/>
    <w:rsid w:val="00460CD1"/>
    <w:rsid w:val="004A47A0"/>
    <w:rsid w:val="005079BF"/>
    <w:rsid w:val="005579D3"/>
    <w:rsid w:val="00565AC5"/>
    <w:rsid w:val="0056770A"/>
    <w:rsid w:val="005C24F5"/>
    <w:rsid w:val="005D1E8F"/>
    <w:rsid w:val="005F2D18"/>
    <w:rsid w:val="00616D1A"/>
    <w:rsid w:val="00644224"/>
    <w:rsid w:val="00644697"/>
    <w:rsid w:val="006B159A"/>
    <w:rsid w:val="0071453B"/>
    <w:rsid w:val="00716A8A"/>
    <w:rsid w:val="00740D41"/>
    <w:rsid w:val="0077546F"/>
    <w:rsid w:val="00792ACD"/>
    <w:rsid w:val="007D313E"/>
    <w:rsid w:val="007E4DF7"/>
    <w:rsid w:val="007E76C0"/>
    <w:rsid w:val="00807711"/>
    <w:rsid w:val="008631AB"/>
    <w:rsid w:val="00870E42"/>
    <w:rsid w:val="00891FD9"/>
    <w:rsid w:val="008D29FC"/>
    <w:rsid w:val="008F5F4A"/>
    <w:rsid w:val="00923C27"/>
    <w:rsid w:val="009E7735"/>
    <w:rsid w:val="009F2220"/>
    <w:rsid w:val="00A21F45"/>
    <w:rsid w:val="00A47ED0"/>
    <w:rsid w:val="00AE1D3C"/>
    <w:rsid w:val="00B43CCF"/>
    <w:rsid w:val="00B7646D"/>
    <w:rsid w:val="00B82397"/>
    <w:rsid w:val="00B94089"/>
    <w:rsid w:val="00C57AD1"/>
    <w:rsid w:val="00C844C7"/>
    <w:rsid w:val="00C85A74"/>
    <w:rsid w:val="00C94213"/>
    <w:rsid w:val="00CB4142"/>
    <w:rsid w:val="00CC7C1E"/>
    <w:rsid w:val="00CD4FD2"/>
    <w:rsid w:val="00D27584"/>
    <w:rsid w:val="00D60667"/>
    <w:rsid w:val="00E0480F"/>
    <w:rsid w:val="00E3643D"/>
    <w:rsid w:val="00E514A5"/>
    <w:rsid w:val="00E92C9E"/>
    <w:rsid w:val="00EA58D4"/>
    <w:rsid w:val="00EC4BE5"/>
    <w:rsid w:val="00F171B5"/>
    <w:rsid w:val="00F600B0"/>
    <w:rsid w:val="00F86E44"/>
    <w:rsid w:val="00F956E1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6E40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171B5"/>
    <w:rPr>
      <w:color w:val="808080"/>
    </w:rPr>
  </w:style>
  <w:style w:type="paragraph" w:customStyle="1" w:styleId="40AEF469C9EE4AF2979F04A1A49000C52">
    <w:name w:val="40AEF469C9EE4AF2979F04A1A49000C52"/>
    <w:rsid w:val="00F171B5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  <w:style w:type="paragraph" w:customStyle="1" w:styleId="0FD511FAA55B4150ADFAD399B8FE36CC3">
    <w:name w:val="0FD511FAA55B4150ADFAD399B8FE36CC3"/>
    <w:rsid w:val="00F171B5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  <w:style w:type="paragraph" w:customStyle="1" w:styleId="F423C757323F4D5C9E64715650565D863">
    <w:name w:val="F423C757323F4D5C9E64715650565D863"/>
    <w:rsid w:val="00F171B5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  <w:style w:type="paragraph" w:customStyle="1" w:styleId="F041B74812804046BF831CB6A7AB841C3">
    <w:name w:val="F041B74812804046BF831CB6A7AB841C3"/>
    <w:rsid w:val="00F171B5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  <w:style w:type="paragraph" w:customStyle="1" w:styleId="1267D0AABFA44D20BD1AB3753586783F">
    <w:name w:val="1267D0AABFA44D20BD1AB3753586783F"/>
    <w:rsid w:val="00F171B5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LM">
      <a:dk1>
        <a:srgbClr val="373636"/>
      </a:dk1>
      <a:lt1>
        <a:sysClr val="window" lastClr="FFFFFF"/>
      </a:lt1>
      <a:dk2>
        <a:srgbClr val="15465B"/>
      </a:dk2>
      <a:lt2>
        <a:srgbClr val="F6F5F3"/>
      </a:lt2>
      <a:accent1>
        <a:srgbClr val="15465B"/>
      </a:accent1>
      <a:accent2>
        <a:srgbClr val="A2C518"/>
      </a:accent2>
      <a:accent3>
        <a:srgbClr val="FFF200"/>
      </a:accent3>
      <a:accent4>
        <a:srgbClr val="373636"/>
      </a:accent4>
      <a:accent5>
        <a:srgbClr val="15465B"/>
      </a:accent5>
      <a:accent6>
        <a:srgbClr val="A2C518"/>
      </a:accent6>
      <a:hlink>
        <a:srgbClr val="3C96BE"/>
      </a:hlink>
      <a:folHlink>
        <a:srgbClr val="AA78AA"/>
      </a:folHlink>
    </a:clrScheme>
    <a:fontScheme name="Vlaamse overheid opmaakstijlen">
      <a:majorFont>
        <a:latin typeface="Flanders Art Sans"/>
        <a:ea typeface=""/>
        <a:cs typeface=""/>
      </a:majorFont>
      <a:minorFont>
        <a:latin typeface="Flanders Art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2015-04-01T00:00:00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B88BBE-30A3-439A-B5B0-63639907609E}"/>
</file>

<file path=customXml/itemProps3.xml><?xml version="1.0" encoding="utf-8"?>
<ds:datastoreItem xmlns:ds="http://schemas.openxmlformats.org/officeDocument/2006/customXml" ds:itemID="{73357F5F-2DE8-412B-A8AF-2D4619F8A1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D11098-B081-42DD-BB1E-D23E495FFB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ACEF37-90B3-4EA3-9F43-47177EA8219D}">
  <ds:schemaRefs>
    <ds:schemaRef ds:uri="http://schemas.microsoft.com/office/2006/metadata/properties"/>
    <ds:schemaRef ds:uri="http://schemas.microsoft.com/office/infopath/2007/PartnerControls"/>
    <ds:schemaRef ds:uri="22a20320-d1c6-4b16-9728-2ef0b4fa7c33"/>
    <ds:schemaRef ds:uri="949b438e-b25c-4392-8b8b-5e8f1756ee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Erkenning adviesbureaus_onvolledig.docx</Template>
  <TotalTime>539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kmab</dc:creator>
  <cp:keywords/>
  <cp:lastModifiedBy>Lisa Buldeo Rai</cp:lastModifiedBy>
  <cp:revision>504</cp:revision>
  <cp:lastPrinted>2014-03-28T10:07:00Z</cp:lastPrinted>
  <dcterms:created xsi:type="dcterms:W3CDTF">2025-05-15T03:47:00Z</dcterms:created>
  <dcterms:modified xsi:type="dcterms:W3CDTF">2026-08-06T12:56:00Z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0x0101006698C3EA06960646931FECBF22C421CF</vt:lpwstr>
  </property>
  <property fmtid="{D5CDD505-2E9C-101B-9397-08002B2CF9AE}" pid="3" name="TaxKeyword">
    <vt:lpwstr/>
  </property>
  <property fmtid="{D5CDD505-2E9C-101B-9397-08002B2CF9AE}" pid="4" name="MetadataProject">
    <vt:lpwstr/>
  </property>
  <property fmtid="{D5CDD505-2E9C-101B-9397-08002B2CF9AE}" pid="5" name="MetadataThema">
    <vt:lpwstr>48;#Landinrichting en Grondenbank|b59f0114-14d7-45a7-ba8f-eee07c4eccc6</vt:lpwstr>
  </property>
  <property fmtid="{D5CDD505-2E9C-101B-9397-08002B2CF9AE}" pid="6" name="_dlc_DocIdItemGuid">
    <vt:lpwstr>c301d448-47e9-4d4d-8a92-cbf5c640a1c9</vt:lpwstr>
  </property>
  <property fmtid="{D5CDD505-2E9C-101B-9397-08002B2CF9AE}" pid="7" name="URL">
    <vt:lpwstr/>
  </property>
  <property fmtid="{D5CDD505-2E9C-101B-9397-08002B2CF9AE}" pid="8" name="DocumentSetDescription">
    <vt:lpwstr/>
  </property>
  <property fmtid="{D5CDD505-2E9C-101B-9397-08002B2CF9AE}" pid="9" name="MediaServiceImageTags">
    <vt:lpwstr/>
  </property>
  <property fmtid="{D5CDD505-2E9C-101B-9397-08002B2CF9AE}" pid="11" name="docLang">
    <vt:lpwstr>nl</vt:lpwstr>
  </property>
</Properties>
</file>